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42" w:rsidRDefault="00BE0C42" w:rsidP="00E475A4"/>
    <w:p w:rsidR="00BE0C42" w:rsidRDefault="00BE0C42" w:rsidP="00E475A4"/>
    <w:p w:rsidR="00BE0C42" w:rsidRPr="00131CE3" w:rsidRDefault="00BE0C42" w:rsidP="00E475A4">
      <w:pPr>
        <w:pStyle w:val="PlainText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332FD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BE0C42" w:rsidRPr="0000673D" w:rsidRDefault="00BE0C42" w:rsidP="00E475A4">
      <w:pPr>
        <w:pStyle w:val="NormalWeb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0673D">
        <w:rPr>
          <w:rFonts w:ascii="Times New Roman" w:hAnsi="Times New Roman" w:cs="Times New Roman"/>
          <w:b/>
          <w:bCs/>
          <w:sz w:val="40"/>
          <w:szCs w:val="40"/>
        </w:rPr>
        <w:t xml:space="preserve">Н  А  Р  Е  Д  Б  А  </w:t>
      </w:r>
    </w:p>
    <w:p w:rsidR="00BE0C42" w:rsidRPr="00131CE3" w:rsidRDefault="00BE0C42" w:rsidP="00E475A4">
      <w:pPr>
        <w:pStyle w:val="PlainText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131CE3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BE0C42" w:rsidRDefault="00BE0C42" w:rsidP="00E475A4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31CE3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ЗА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УСЛОВИЯТА И РЕДА ЗА ВПИСВАНЕ НА ОБЩИНСКИТЕ ДЕТСКИ ГРАДИНИ И</w:t>
      </w:r>
    </w:p>
    <w:p w:rsidR="00BE0C42" w:rsidRDefault="00BE0C42" w:rsidP="00E475A4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ЦЕНТРОВЕ ЗА ПОДКРЕПА ЗА ЛИЧНОСТНО РАЗВИТИЕ</w:t>
      </w:r>
    </w:p>
    <w:p w:rsidR="00BE0C42" w:rsidRPr="000F635B" w:rsidRDefault="00BE0C42" w:rsidP="00E475A4">
      <w:pPr>
        <w:pStyle w:val="PlainTex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В РЕГИСТЪР В ОБЩИНА ГУЛЯНЦИ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ru-RU"/>
        </w:rPr>
      </w:pPr>
      <w:r w:rsidRPr="004E6447">
        <w:rPr>
          <w:b/>
          <w:bCs/>
        </w:rPr>
        <w:t>Чл. 1.</w:t>
      </w:r>
      <w:r w:rsidRPr="004E6447">
        <w:t xml:space="preserve"> </w:t>
      </w:r>
      <w:r w:rsidRPr="004E6447">
        <w:rPr>
          <w:lang w:val="ru-RU"/>
        </w:rPr>
        <w:t xml:space="preserve">(1) </w:t>
      </w:r>
      <w:r w:rsidRPr="004E6447">
        <w:t xml:space="preserve">С тази наредба се определят обстоятелствата, които подлежат на вписване в Регистъра на общинските детски градини и центрове за подкрепа за личностно развитие </w:t>
      </w:r>
      <w:r w:rsidRPr="004E6447">
        <w:rPr>
          <w:lang w:val="ru-RU"/>
        </w:rPr>
        <w:t xml:space="preserve">(наричан по-нататък </w:t>
      </w:r>
      <w:r w:rsidRPr="004E6447">
        <w:t>„</w:t>
      </w:r>
      <w:r w:rsidRPr="004E6447">
        <w:rPr>
          <w:lang w:val="ru-RU"/>
        </w:rPr>
        <w:t>регистър</w:t>
      </w:r>
      <w:r w:rsidRPr="004E6447">
        <w:t>”</w:t>
      </w:r>
      <w:r w:rsidRPr="004E6447">
        <w:rPr>
          <w:lang w:val="ru-RU"/>
        </w:rPr>
        <w:t>), както и редът за вписване и воденето му.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ru-RU"/>
        </w:rPr>
      </w:pPr>
      <w:r w:rsidRPr="004E6447">
        <w:rPr>
          <w:lang w:val="ru-RU"/>
        </w:rPr>
        <w:t xml:space="preserve">(2) На вписване в регистъра по ал.1 подлежат всички общински детски градини и центрове за подкрепа за личностното развитие на територията на община Гулянци. 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ru-RU"/>
        </w:rPr>
      </w:pPr>
      <w:r w:rsidRPr="004E6447">
        <w:rPr>
          <w:lang w:val="ru-RU"/>
        </w:rPr>
        <w:t xml:space="preserve">(3) Регистърът е публичен и се поддържа от община Гулянци. </w:t>
      </w:r>
    </w:p>
    <w:p w:rsidR="00BE0C42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en-US"/>
        </w:rPr>
      </w:pPr>
      <w:r w:rsidRPr="004E6447">
        <w:rPr>
          <w:b/>
          <w:bCs/>
        </w:rPr>
        <w:t xml:space="preserve">Чл. 2.  </w:t>
      </w:r>
      <w:r w:rsidRPr="004E6447">
        <w:t xml:space="preserve">Регистърът на общинските детски градини и центрове за подкрепа за личностно развитие се води по образец, съгласно приложението към наредбата. 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</w:pPr>
      <w:r>
        <w:rPr>
          <w:b/>
          <w:bCs/>
        </w:rPr>
        <w:t xml:space="preserve">  </w:t>
      </w:r>
      <w:r w:rsidRPr="004E6447">
        <w:rPr>
          <w:b/>
          <w:bCs/>
        </w:rPr>
        <w:t>Чл. 3.</w:t>
      </w:r>
      <w:r w:rsidRPr="004E6447">
        <w:t xml:space="preserve">  Оправомощено от кмета на Община Гулянци длъжностно лице извършва служебно вписване на общинските детски градини и центрове за подкрепа на личностно</w:t>
      </w:r>
      <w:r>
        <w:t>то развитие в регистъра по чл. 2</w:t>
      </w:r>
      <w:r w:rsidRPr="004E6447">
        <w:t>.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(2) В регистъра се вписват следните обстоятелства: 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> </w:t>
      </w:r>
      <w:r w:rsidRPr="004E6447">
        <w:rPr>
          <w:sz w:val="24"/>
          <w:szCs w:val="24"/>
        </w:rPr>
        <w:tab/>
        <w:t>1. Име на детската градина/центъра за подкрепа на личностното развитие;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2. Данни за наличие на детска градина с втори адрес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> </w:t>
      </w:r>
      <w:r w:rsidRPr="004E6447">
        <w:rPr>
          <w:sz w:val="24"/>
          <w:szCs w:val="24"/>
        </w:rPr>
        <w:tab/>
        <w:t>3. Заповед  на кмета за откриване, преобразуване, промяна и закриване;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4. Акт за собственост;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>  </w:t>
      </w:r>
      <w:r w:rsidRPr="004E6447">
        <w:rPr>
          <w:sz w:val="24"/>
          <w:szCs w:val="24"/>
        </w:rPr>
        <w:tab/>
        <w:t>5. Адрес;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> </w:t>
      </w:r>
      <w:r w:rsidRPr="004E6447">
        <w:rPr>
          <w:sz w:val="24"/>
          <w:szCs w:val="24"/>
        </w:rPr>
        <w:tab/>
        <w:t>6. Телефон, интернет страница, e-mail;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7. Име на директора;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8. Численост на персонала (педагогически и непедагогически);</w:t>
      </w:r>
    </w:p>
    <w:p w:rsidR="00BE0C42" w:rsidRPr="004E6447" w:rsidRDefault="00BE0C42" w:rsidP="00E475A4">
      <w:pPr>
        <w:jc w:val="both"/>
        <w:rPr>
          <w:sz w:val="24"/>
          <w:szCs w:val="24"/>
        </w:rPr>
      </w:pPr>
      <w:r w:rsidRPr="004E6447">
        <w:rPr>
          <w:sz w:val="24"/>
          <w:szCs w:val="24"/>
        </w:rPr>
        <w:tab/>
        <w:t>9. Капацитет на институцията(брой деца, брой групи)</w:t>
      </w:r>
    </w:p>
    <w:p w:rsidR="00BE0C42" w:rsidRPr="004E6447" w:rsidRDefault="00BE0C42" w:rsidP="00E475A4">
      <w:pPr>
        <w:jc w:val="both"/>
        <w:rPr>
          <w:lang w:val="ru-RU"/>
        </w:rPr>
      </w:pPr>
      <w:r w:rsidRPr="004E6447">
        <w:tab/>
        <w:t>10. Наличие на почасови, съботно-неделни и сезонни дейности в детската градина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ru-RU"/>
        </w:rPr>
      </w:pPr>
      <w:r w:rsidRPr="004E6447">
        <w:rPr>
          <w:b/>
          <w:bCs/>
        </w:rPr>
        <w:t xml:space="preserve">Чл. 4. </w:t>
      </w:r>
      <w:r w:rsidRPr="004E6447">
        <w:rPr>
          <w:b/>
          <w:bCs/>
          <w:lang w:val="ru-RU"/>
        </w:rPr>
        <w:t xml:space="preserve"> </w:t>
      </w:r>
      <w:r w:rsidRPr="004E6447">
        <w:rPr>
          <w:lang w:val="ru-RU"/>
        </w:rPr>
        <w:t xml:space="preserve">(1) Регистърът се поддържа като електронна база данни за подлежащите на вписване обстоятелства, както и на хартиен носител. </w:t>
      </w:r>
    </w:p>
    <w:p w:rsidR="00BE0C42" w:rsidRDefault="00BE0C42" w:rsidP="00E475A4">
      <w:pPr>
        <w:pStyle w:val="m"/>
        <w:spacing w:before="0" w:beforeAutospacing="0" w:after="0" w:afterAutospacing="0"/>
        <w:ind w:firstLine="720"/>
        <w:jc w:val="both"/>
        <w:rPr>
          <w:lang w:val="en-US"/>
        </w:rPr>
      </w:pPr>
      <w:r w:rsidRPr="004E6447">
        <w:t xml:space="preserve">(2) Компютърната база данни се поддържа по начин, който гарантира целостта и защитата на информацията в системата срещу разрушение, неправомерното изменение и контролирания достъп за вписвания и преглеждане. </w:t>
      </w:r>
    </w:p>
    <w:p w:rsidR="00BE0C42" w:rsidRPr="004E6447" w:rsidRDefault="00BE0C42" w:rsidP="00E475A4">
      <w:pPr>
        <w:pStyle w:val="m"/>
        <w:spacing w:before="0" w:beforeAutospacing="0" w:after="0" w:afterAutospacing="0"/>
        <w:ind w:firstLine="720"/>
        <w:jc w:val="both"/>
      </w:pPr>
      <w:r w:rsidRPr="004E6447">
        <w:rPr>
          <w:b/>
          <w:bCs/>
        </w:rPr>
        <w:t xml:space="preserve">Чл. 5.  </w:t>
      </w:r>
      <w:r w:rsidRPr="004E6447">
        <w:t>За</w:t>
      </w:r>
      <w:r w:rsidRPr="004E6447">
        <w:rPr>
          <w:b/>
          <w:bCs/>
        </w:rPr>
        <w:t xml:space="preserve"> </w:t>
      </w:r>
      <w:r w:rsidRPr="004E6447">
        <w:t>вписване в регистъра</w:t>
      </w:r>
      <w:r w:rsidRPr="004E6447">
        <w:rPr>
          <w:b/>
          <w:bCs/>
        </w:rPr>
        <w:t xml:space="preserve"> </w:t>
      </w:r>
      <w:r w:rsidRPr="004E6447">
        <w:t>директорът на детската градина и на центъра за подкрепа за личностно развитие подава в община Гулянци заявление с приложени копия на документите, доказващи обстоятелствата, подлежащи на вписване.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sz w:val="24"/>
          <w:szCs w:val="24"/>
          <w:lang w:val="bg-BG"/>
        </w:rPr>
        <w:t xml:space="preserve">Чл. 6. </w:t>
      </w:r>
      <w:r w:rsidRPr="004E6447">
        <w:rPr>
          <w:sz w:val="24"/>
          <w:szCs w:val="24"/>
          <w:lang w:val="bg-BG"/>
        </w:rPr>
        <w:t>(1) Действията по вписване и водене на регистъра се извършват от длъжностно лице, определено със заповед на Кмета на община Гулянци  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sz w:val="24"/>
          <w:szCs w:val="24"/>
          <w:lang w:val="bg-BG"/>
        </w:rPr>
        <w:t xml:space="preserve"> </w:t>
      </w:r>
      <w:r w:rsidRPr="004E6447">
        <w:rPr>
          <w:sz w:val="24"/>
          <w:szCs w:val="24"/>
          <w:lang w:val="bg-BG"/>
        </w:rPr>
        <w:t>(2) Лицето по ал.1 вписва и контролира данните, предоставени от общинските детски градини и центрове за подкрепа за личностно развитие.</w:t>
      </w:r>
    </w:p>
    <w:p w:rsidR="00BE0C42" w:rsidRPr="004E6447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6447">
        <w:rPr>
          <w:rFonts w:ascii="Times New Roman" w:hAnsi="Times New Roman" w:cs="Times New Roman"/>
          <w:sz w:val="24"/>
          <w:szCs w:val="24"/>
          <w:lang w:val="bg-BG"/>
        </w:rPr>
        <w:t>(3) Длъжностното лице по ал.1 поставя дата след всяко вписване и се подписва на хартиения носител.</w:t>
      </w:r>
    </w:p>
    <w:p w:rsidR="00BE0C42" w:rsidRPr="004E6447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6447">
        <w:rPr>
          <w:rFonts w:ascii="Times New Roman" w:hAnsi="Times New Roman" w:cs="Times New Roman"/>
          <w:sz w:val="24"/>
          <w:szCs w:val="24"/>
          <w:lang w:val="bg-BG"/>
        </w:rPr>
        <w:t xml:space="preserve"> (4) Длъжностното лице вписва в регистъра входящия номер на заявленията за регистрация по реда на тяхното подаване.</w:t>
      </w:r>
    </w:p>
    <w:p w:rsidR="00BE0C42" w:rsidRPr="004E6447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6447">
        <w:rPr>
          <w:rFonts w:ascii="Times New Roman" w:hAnsi="Times New Roman" w:cs="Times New Roman"/>
          <w:sz w:val="24"/>
          <w:szCs w:val="24"/>
          <w:lang w:val="bg-BG"/>
        </w:rPr>
        <w:t xml:space="preserve"> (5) В хартиения</w:t>
      </w:r>
      <w:r w:rsidRPr="004E64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6447">
        <w:rPr>
          <w:rFonts w:ascii="Times New Roman" w:hAnsi="Times New Roman" w:cs="Times New Roman"/>
          <w:sz w:val="24"/>
          <w:szCs w:val="24"/>
          <w:lang w:val="bg-BG"/>
        </w:rPr>
        <w:t>носител на регистъра не се допускат изтривания и зачертавания. Техническите грешки, допуснати при вписването, се поправят от длъжностното лице със забележка.</w:t>
      </w:r>
    </w:p>
    <w:p w:rsidR="00BE0C42" w:rsidRPr="004E6447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6447">
        <w:rPr>
          <w:rFonts w:ascii="Times New Roman" w:hAnsi="Times New Roman" w:cs="Times New Roman"/>
          <w:sz w:val="24"/>
          <w:szCs w:val="24"/>
          <w:lang w:val="bg-BG"/>
        </w:rPr>
        <w:t xml:space="preserve">  (6) Регистърът и заявлението за вписване с прилежащите му документи се съхраняват от длъжностното лице по ал.1.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sz w:val="24"/>
          <w:szCs w:val="24"/>
          <w:lang w:val="bg-BG"/>
        </w:rPr>
        <w:t xml:space="preserve">Чл. 7. </w:t>
      </w:r>
      <w:r w:rsidRPr="004E6447">
        <w:rPr>
          <w:sz w:val="24"/>
          <w:szCs w:val="24"/>
          <w:lang w:val="bg-BG"/>
        </w:rPr>
        <w:t>(1) Последващите вписвания на нови обстоятелства се извършват без да се засяга информацията, съдържаща се в предходните вписвания.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sz w:val="24"/>
          <w:szCs w:val="24"/>
          <w:lang w:val="bg-BG"/>
        </w:rPr>
        <w:t xml:space="preserve"> </w:t>
      </w:r>
      <w:r w:rsidRPr="004E6447">
        <w:rPr>
          <w:sz w:val="24"/>
          <w:szCs w:val="24"/>
          <w:lang w:val="bg-BG"/>
        </w:rPr>
        <w:t>(2) Всяко ново вписване на обстоятелство от даден тип отменя предишно вписано обстоятелство от същия тип. След извършване на вписването актуалното състояние на съответния информационен обект се представя с новото вписване.</w:t>
      </w:r>
    </w:p>
    <w:p w:rsidR="00BE0C42" w:rsidRPr="004E6447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E6447">
        <w:rPr>
          <w:rFonts w:ascii="Times New Roman" w:hAnsi="Times New Roman" w:cs="Times New Roman"/>
          <w:sz w:val="24"/>
          <w:szCs w:val="24"/>
          <w:lang w:val="bg-BG"/>
        </w:rPr>
        <w:t xml:space="preserve"> (3) В регистъра се поддържа и съхранява информация за настъпилите промени във вписаните обстоятелства.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sz w:val="24"/>
          <w:szCs w:val="24"/>
          <w:lang w:val="bg-BG"/>
        </w:rPr>
        <w:t xml:space="preserve">Чл. 8. </w:t>
      </w:r>
      <w:r w:rsidRPr="004E6447">
        <w:rPr>
          <w:sz w:val="24"/>
          <w:szCs w:val="24"/>
          <w:lang w:val="bg-BG"/>
        </w:rPr>
        <w:t>(1) Достъпът до регистъра е публичен и се реализира по начин, който гарантира сигурността на съхранение на данните в него.</w:t>
      </w:r>
    </w:p>
    <w:p w:rsidR="00BE0C42" w:rsidRPr="004E6447" w:rsidRDefault="00BE0C42" w:rsidP="00E475A4">
      <w:pPr>
        <w:ind w:firstLine="720"/>
        <w:jc w:val="both"/>
        <w:rPr>
          <w:sz w:val="24"/>
          <w:szCs w:val="24"/>
          <w:lang w:val="bg-BG"/>
        </w:rPr>
      </w:pPr>
      <w:r w:rsidRPr="004E6447">
        <w:rPr>
          <w:b/>
          <w:bCs/>
          <w:lang w:val="bg-BG"/>
        </w:rPr>
        <w:t xml:space="preserve"> </w:t>
      </w:r>
      <w:r w:rsidRPr="004E6447">
        <w:rPr>
          <w:lang w:val="bg-BG"/>
        </w:rPr>
        <w:t>(2) Достъпът до информацията в регистъра се осигурява чрез страницата на общи</w:t>
      </w:r>
      <w:r>
        <w:rPr>
          <w:lang w:val="bg-BG"/>
        </w:rPr>
        <w:t>на</w:t>
      </w:r>
      <w:r w:rsidRPr="004E6447">
        <w:rPr>
          <w:lang w:val="bg-BG"/>
        </w:rPr>
        <w:t xml:space="preserve"> Гулянци  в интернет или от длъжностното лице по чл.6 .</w:t>
      </w:r>
    </w:p>
    <w:p w:rsidR="00BE0C42" w:rsidRPr="004E6447" w:rsidRDefault="00BE0C42" w:rsidP="00E475A4">
      <w:pPr>
        <w:jc w:val="both"/>
        <w:rPr>
          <w:color w:val="000000"/>
          <w:sz w:val="24"/>
          <w:szCs w:val="24"/>
          <w:lang w:val="bg-BG"/>
        </w:rPr>
      </w:pPr>
    </w:p>
    <w:p w:rsidR="00BE0C42" w:rsidRPr="004E6447" w:rsidRDefault="00BE0C42" w:rsidP="00E475A4">
      <w:pPr>
        <w:jc w:val="center"/>
        <w:rPr>
          <w:b/>
          <w:bCs/>
          <w:color w:val="000000"/>
          <w:sz w:val="24"/>
          <w:szCs w:val="24"/>
          <w:lang w:val="bg-BG"/>
        </w:rPr>
      </w:pPr>
      <w:r w:rsidRPr="004E6447">
        <w:rPr>
          <w:b/>
          <w:bCs/>
          <w:color w:val="000000"/>
          <w:sz w:val="24"/>
          <w:szCs w:val="24"/>
          <w:lang w:val="bg-BG"/>
        </w:rPr>
        <w:t>ЗАКЛЮЧИТЕЛНИ РАЗПОРЕДБИ</w:t>
      </w:r>
    </w:p>
    <w:p w:rsidR="00BE0C42" w:rsidRPr="004E6447" w:rsidRDefault="00BE0C42" w:rsidP="00E475A4">
      <w:pPr>
        <w:jc w:val="both"/>
        <w:rPr>
          <w:b/>
          <w:bCs/>
          <w:color w:val="000000"/>
          <w:sz w:val="24"/>
          <w:szCs w:val="24"/>
          <w:lang w:val="bg-BG"/>
        </w:rPr>
      </w:pPr>
    </w:p>
    <w:p w:rsidR="00BE0C42" w:rsidRPr="004E6447" w:rsidRDefault="00BE0C42" w:rsidP="00E475A4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4E6447">
        <w:rPr>
          <w:b/>
          <w:bCs/>
          <w:color w:val="000000"/>
          <w:sz w:val="24"/>
          <w:szCs w:val="24"/>
          <w:lang w:val="ru-RU"/>
        </w:rPr>
        <w:t xml:space="preserve">§ </w:t>
      </w:r>
      <w:r w:rsidRPr="004E6447">
        <w:rPr>
          <w:b/>
          <w:bCs/>
          <w:color w:val="000000"/>
          <w:sz w:val="24"/>
          <w:szCs w:val="24"/>
          <w:lang w:val="bg-BG"/>
        </w:rPr>
        <w:t>1</w:t>
      </w:r>
      <w:r w:rsidRPr="004E6447">
        <w:rPr>
          <w:b/>
          <w:bCs/>
          <w:color w:val="000000"/>
          <w:sz w:val="24"/>
          <w:szCs w:val="24"/>
          <w:lang w:val="ru-RU"/>
        </w:rPr>
        <w:t>.</w:t>
      </w:r>
      <w:r w:rsidRPr="004E6447">
        <w:rPr>
          <w:color w:val="000000"/>
          <w:sz w:val="24"/>
          <w:szCs w:val="24"/>
          <w:lang w:val="bg-BG"/>
        </w:rPr>
        <w:t xml:space="preserve"> Н</w:t>
      </w:r>
      <w:r w:rsidRPr="004E6447">
        <w:rPr>
          <w:color w:val="000000"/>
          <w:sz w:val="24"/>
          <w:szCs w:val="24"/>
          <w:lang w:val="ru-RU"/>
        </w:rPr>
        <w:t>аредба</w:t>
      </w:r>
      <w:r w:rsidRPr="004E6447">
        <w:rPr>
          <w:color w:val="000000"/>
          <w:sz w:val="24"/>
          <w:szCs w:val="24"/>
          <w:lang w:val="bg-BG"/>
        </w:rPr>
        <w:t>та</w:t>
      </w:r>
      <w:r w:rsidRPr="004E6447">
        <w:rPr>
          <w:color w:val="000000"/>
          <w:sz w:val="24"/>
          <w:szCs w:val="24"/>
          <w:lang w:val="ru-RU"/>
        </w:rPr>
        <w:t xml:space="preserve"> се приема на основание чл. </w:t>
      </w:r>
      <w:r w:rsidRPr="004E6447">
        <w:rPr>
          <w:color w:val="000000"/>
          <w:sz w:val="24"/>
          <w:szCs w:val="24"/>
          <w:lang w:val="bg-BG"/>
        </w:rPr>
        <w:t>346, ал.2 във връзка с чл.346</w:t>
      </w:r>
      <w:r w:rsidRPr="004E6447">
        <w:rPr>
          <w:color w:val="000000"/>
          <w:sz w:val="24"/>
          <w:szCs w:val="24"/>
          <w:lang w:val="ru-RU"/>
        </w:rPr>
        <w:t xml:space="preserve">, ал. </w:t>
      </w:r>
      <w:r w:rsidRPr="004E6447">
        <w:rPr>
          <w:color w:val="000000"/>
          <w:sz w:val="24"/>
          <w:szCs w:val="24"/>
          <w:lang w:val="bg-BG"/>
        </w:rPr>
        <w:t>1</w:t>
      </w:r>
      <w:r w:rsidRPr="004E6447">
        <w:rPr>
          <w:color w:val="000000"/>
          <w:sz w:val="24"/>
          <w:szCs w:val="24"/>
          <w:lang w:val="ru-RU"/>
        </w:rPr>
        <w:t xml:space="preserve"> от Закона за </w:t>
      </w:r>
      <w:r w:rsidRPr="004E6447">
        <w:rPr>
          <w:color w:val="000000"/>
          <w:sz w:val="24"/>
          <w:szCs w:val="24"/>
          <w:lang w:val="bg-BG"/>
        </w:rPr>
        <w:t>предучилищното и училищното образование</w:t>
      </w:r>
      <w:r w:rsidRPr="004E6447">
        <w:rPr>
          <w:color w:val="000000"/>
          <w:sz w:val="24"/>
          <w:szCs w:val="24"/>
          <w:lang w:val="ru-RU"/>
        </w:rPr>
        <w:t xml:space="preserve">. </w:t>
      </w:r>
    </w:p>
    <w:p w:rsidR="00BE0C42" w:rsidRPr="004E6447" w:rsidRDefault="00BE0C42" w:rsidP="00E475A4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4E6447">
        <w:rPr>
          <w:b/>
          <w:bCs/>
          <w:color w:val="000000"/>
          <w:sz w:val="24"/>
          <w:szCs w:val="24"/>
          <w:lang w:val="ru-RU"/>
        </w:rPr>
        <w:t xml:space="preserve">§ </w:t>
      </w:r>
      <w:r w:rsidRPr="004E6447">
        <w:rPr>
          <w:b/>
          <w:bCs/>
          <w:color w:val="000000"/>
          <w:sz w:val="24"/>
          <w:szCs w:val="24"/>
          <w:lang w:val="bg-BG"/>
        </w:rPr>
        <w:t>2</w:t>
      </w:r>
      <w:r w:rsidRPr="004E6447">
        <w:rPr>
          <w:b/>
          <w:bCs/>
          <w:color w:val="000000"/>
          <w:sz w:val="24"/>
          <w:szCs w:val="24"/>
          <w:lang w:val="ru-RU"/>
        </w:rPr>
        <w:t>.</w:t>
      </w:r>
      <w:r w:rsidRPr="004E6447">
        <w:rPr>
          <w:color w:val="000000"/>
          <w:sz w:val="24"/>
          <w:szCs w:val="24"/>
          <w:lang w:val="ru-RU"/>
        </w:rPr>
        <w:t xml:space="preserve"> Наредбата е приета с Решение № </w:t>
      </w:r>
      <w:r>
        <w:rPr>
          <w:color w:val="000000"/>
          <w:sz w:val="24"/>
          <w:szCs w:val="24"/>
        </w:rPr>
        <w:t>195</w:t>
      </w:r>
      <w:r w:rsidRPr="004E6447">
        <w:rPr>
          <w:color w:val="000000"/>
          <w:sz w:val="24"/>
          <w:szCs w:val="24"/>
          <w:lang w:val="bg-BG"/>
        </w:rPr>
        <w:t xml:space="preserve">/ </w:t>
      </w:r>
      <w:r>
        <w:rPr>
          <w:color w:val="000000"/>
          <w:sz w:val="24"/>
          <w:szCs w:val="24"/>
        </w:rPr>
        <w:t>28</w:t>
      </w:r>
      <w:r w:rsidRPr="004E6447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  <w:lang w:val="bg-BG"/>
        </w:rPr>
        <w:t>.</w:t>
      </w:r>
      <w:r w:rsidRPr="004E6447">
        <w:rPr>
          <w:color w:val="000000"/>
          <w:sz w:val="24"/>
          <w:szCs w:val="24"/>
          <w:lang w:val="bg-BG"/>
        </w:rPr>
        <w:t xml:space="preserve"> 2016 г.</w:t>
      </w:r>
      <w:r w:rsidRPr="004E6447">
        <w:rPr>
          <w:color w:val="000000"/>
          <w:sz w:val="24"/>
          <w:szCs w:val="24"/>
          <w:lang w:val="ru-RU"/>
        </w:rPr>
        <w:t xml:space="preserve"> </w:t>
      </w:r>
      <w:r w:rsidRPr="004E6447">
        <w:rPr>
          <w:color w:val="000000"/>
          <w:sz w:val="24"/>
          <w:szCs w:val="24"/>
          <w:lang w:val="bg-BG"/>
        </w:rPr>
        <w:t>по</w:t>
      </w:r>
      <w:r w:rsidRPr="004E6447">
        <w:rPr>
          <w:color w:val="000000"/>
          <w:sz w:val="24"/>
          <w:szCs w:val="24"/>
          <w:lang w:val="ru-RU"/>
        </w:rPr>
        <w:t xml:space="preserve"> Протокол № </w:t>
      </w:r>
      <w:r>
        <w:rPr>
          <w:color w:val="000000"/>
          <w:sz w:val="24"/>
          <w:szCs w:val="24"/>
          <w:lang w:val="bg-BG"/>
        </w:rPr>
        <w:t>22</w:t>
      </w:r>
      <w:r w:rsidRPr="004E6447">
        <w:rPr>
          <w:color w:val="000000"/>
          <w:sz w:val="24"/>
          <w:szCs w:val="24"/>
          <w:lang w:val="ru-RU"/>
        </w:rPr>
        <w:t xml:space="preserve"> на Общински съвет – </w:t>
      </w:r>
      <w:r w:rsidRPr="004E6447">
        <w:rPr>
          <w:sz w:val="24"/>
          <w:szCs w:val="24"/>
          <w:lang w:val="bg-BG"/>
        </w:rPr>
        <w:t>Гулянци</w:t>
      </w:r>
      <w:r w:rsidRPr="004E6447">
        <w:rPr>
          <w:color w:val="000000"/>
          <w:sz w:val="24"/>
          <w:szCs w:val="24"/>
          <w:lang w:val="ru-RU"/>
        </w:rPr>
        <w:t xml:space="preserve"> и влиза в сила от </w:t>
      </w:r>
      <w:r w:rsidRPr="004E6447">
        <w:rPr>
          <w:color w:val="000000"/>
          <w:sz w:val="24"/>
          <w:szCs w:val="24"/>
          <w:lang w:val="bg-BG"/>
        </w:rPr>
        <w:t>учебната 2016/2017 г.</w:t>
      </w:r>
    </w:p>
    <w:p w:rsidR="00BE0C42" w:rsidRPr="004E6447" w:rsidRDefault="00BE0C42" w:rsidP="00E475A4">
      <w:pPr>
        <w:rPr>
          <w:sz w:val="24"/>
          <w:szCs w:val="24"/>
          <w:lang w:val="ru-RU"/>
        </w:rPr>
      </w:pPr>
    </w:p>
    <w:p w:rsidR="00BE0C42" w:rsidRPr="00FA6209" w:rsidRDefault="00BE0C42" w:rsidP="00E475A4">
      <w:pPr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lang w:val="bg-BG"/>
        </w:rPr>
        <w:tab/>
      </w:r>
      <w:r w:rsidRPr="00FA6209">
        <w:rPr>
          <w:b/>
          <w:bCs/>
          <w:sz w:val="24"/>
          <w:szCs w:val="24"/>
          <w:lang w:val="bg-BG"/>
        </w:rPr>
        <w:t>ПРИЛОЖЕНИЕ</w:t>
      </w:r>
      <w:r>
        <w:rPr>
          <w:sz w:val="24"/>
          <w:szCs w:val="24"/>
          <w:lang w:val="bg-BG"/>
        </w:rPr>
        <w:t>: образец на регистър</w:t>
      </w: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</w:pPr>
    </w:p>
    <w:p w:rsidR="00BE0C42" w:rsidRDefault="00BE0C42" w:rsidP="00E475A4">
      <w:pPr>
        <w:rPr>
          <w:sz w:val="24"/>
          <w:szCs w:val="24"/>
        </w:rPr>
        <w:sectPr w:rsidR="00BE0C42" w:rsidSect="00422A4B">
          <w:headerReference w:type="default" r:id="rId7"/>
          <w:footerReference w:type="default" r:id="rId8"/>
          <w:pgSz w:w="12240" w:h="15840"/>
          <w:pgMar w:top="1135" w:right="758" w:bottom="851" w:left="1276" w:header="709" w:footer="709" w:gutter="0"/>
          <w:cols w:space="708"/>
          <w:titlePg/>
          <w:docGrid w:linePitch="360"/>
        </w:sectPr>
      </w:pPr>
    </w:p>
    <w:p w:rsidR="00BE0C42" w:rsidRDefault="00BE0C42" w:rsidP="00974BB7">
      <w:r>
        <w:tab/>
      </w:r>
    </w:p>
    <w:p w:rsidR="00BE0C42" w:rsidRDefault="00BE0C42" w:rsidP="00974BB7"/>
    <w:p w:rsidR="00BE0C42" w:rsidRDefault="00BE0C42" w:rsidP="00974BB7"/>
    <w:p w:rsidR="00BE0C42" w:rsidRPr="004C65E4" w:rsidRDefault="00BE0C42" w:rsidP="00974BB7"/>
    <w:tbl>
      <w:tblPr>
        <w:tblpPr w:leftFromText="141" w:rightFromText="141" w:vertAnchor="text" w:horzAnchor="margin" w:tblpY="2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555"/>
        <w:gridCol w:w="1030"/>
        <w:gridCol w:w="1598"/>
        <w:gridCol w:w="1324"/>
        <w:gridCol w:w="779"/>
        <w:gridCol w:w="1198"/>
        <w:gridCol w:w="1200"/>
        <w:gridCol w:w="1877"/>
        <w:gridCol w:w="1977"/>
        <w:gridCol w:w="1107"/>
      </w:tblGrid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  <w:r w:rsidRPr="0042173D">
              <w:rPr>
                <w:b/>
                <w:bCs/>
              </w:rPr>
              <w:t>№</w:t>
            </w: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>Наименование на детската градина / Центъра за подкрепа за личностно развитие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 Данни за наличие на детска градина с втори адрес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 </w:t>
            </w: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Заповед  на кмета за откриване, преобразуване, промяна и закриване; </w:t>
            </w: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  <w:r w:rsidRPr="0042173D">
              <w:rPr>
                <w:b/>
                <w:bCs/>
              </w:rPr>
              <w:t>Акт за собственост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 </w:t>
            </w: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  <w:r w:rsidRPr="0042173D">
              <w:rPr>
                <w:b/>
                <w:bCs/>
              </w:rPr>
              <w:t>Адрес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 </w:t>
            </w: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Телефон, интернет страница, 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e-mail  </w:t>
            </w: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Име на директора </w:t>
            </w: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  <w:r w:rsidRPr="0042173D">
              <w:rPr>
                <w:b/>
                <w:bCs/>
              </w:rPr>
              <w:t xml:space="preserve">Численост на персонала (педагогически и непедагогически); </w:t>
            </w: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  <w:r w:rsidRPr="0042173D">
              <w:rPr>
                <w:b/>
                <w:bCs/>
              </w:rPr>
              <w:t>Капацитет на институцията(брой деца, брой групи)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  <w:r w:rsidRPr="0042173D">
              <w:rPr>
                <w:b/>
                <w:bCs/>
              </w:rPr>
              <w:t>Наличие на почасови, съботно-неделни и сезонни дейности в детската градина</w:t>
            </w:r>
          </w:p>
          <w:p w:rsidR="00BE0C42" w:rsidRPr="0042173D" w:rsidRDefault="00BE0C42" w:rsidP="001730E5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BE0C42" w:rsidRPr="0061677D" w:rsidTr="001730E5">
        <w:tc>
          <w:tcPr>
            <w:tcW w:w="458" w:type="dxa"/>
          </w:tcPr>
          <w:p w:rsidR="00BE0C42" w:rsidRPr="0042173D" w:rsidRDefault="00BE0C42" w:rsidP="001730E5">
            <w:pPr>
              <w:rPr>
                <w:b/>
                <w:bCs/>
              </w:rPr>
            </w:pPr>
          </w:p>
        </w:tc>
        <w:tc>
          <w:tcPr>
            <w:tcW w:w="1555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234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646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44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883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2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877" w:type="dxa"/>
          </w:tcPr>
          <w:p w:rsidR="00BE0C42" w:rsidRPr="0042173D" w:rsidRDefault="00BE0C42" w:rsidP="001730E5">
            <w:pPr>
              <w:jc w:val="center"/>
              <w:rPr>
                <w:b/>
                <w:bCs/>
              </w:rPr>
            </w:pPr>
          </w:p>
        </w:tc>
        <w:tc>
          <w:tcPr>
            <w:tcW w:w="197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BE0C42" w:rsidRPr="0042173D" w:rsidRDefault="00BE0C42" w:rsidP="001730E5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BE0C42" w:rsidRDefault="00BE0C42" w:rsidP="00974BB7"/>
    <w:p w:rsidR="00BE0C42" w:rsidRDefault="00BE0C42" w:rsidP="00974BB7">
      <w:pPr>
        <w:jc w:val="center"/>
        <w:rPr>
          <w:b/>
          <w:bCs/>
        </w:rPr>
      </w:pPr>
      <w:r w:rsidRPr="00151C9D">
        <w:rPr>
          <w:b/>
          <w:bCs/>
        </w:rPr>
        <w:t>Р Е Г И С Т Ъ Р   Н А   О Б Щ И Н С К И Т Е   Д Е Т С К И   Г Р А Д И Н И</w:t>
      </w:r>
    </w:p>
    <w:p w:rsidR="00BE0C42" w:rsidRPr="00363210" w:rsidRDefault="00BE0C42" w:rsidP="00974BB7">
      <w:pPr>
        <w:jc w:val="center"/>
        <w:rPr>
          <w:b/>
          <w:bCs/>
        </w:rPr>
      </w:pPr>
    </w:p>
    <w:p w:rsidR="00BE0C42" w:rsidRDefault="00BE0C42" w:rsidP="00974BB7">
      <w:pPr>
        <w:jc w:val="center"/>
        <w:rPr>
          <w:b/>
          <w:bCs/>
        </w:rPr>
      </w:pPr>
      <w:r w:rsidRPr="00151C9D">
        <w:rPr>
          <w:b/>
          <w:bCs/>
        </w:rPr>
        <w:t xml:space="preserve">И   </w:t>
      </w:r>
    </w:p>
    <w:p w:rsidR="00BE0C42" w:rsidRPr="00363210" w:rsidRDefault="00BE0C42" w:rsidP="00974BB7">
      <w:pPr>
        <w:jc w:val="center"/>
        <w:rPr>
          <w:b/>
          <w:bCs/>
        </w:rPr>
      </w:pPr>
    </w:p>
    <w:p w:rsidR="00BE0C42" w:rsidRPr="00151C9D" w:rsidRDefault="00BE0C42" w:rsidP="00974BB7">
      <w:pPr>
        <w:jc w:val="center"/>
        <w:rPr>
          <w:b/>
          <w:bCs/>
        </w:rPr>
      </w:pPr>
      <w:r w:rsidRPr="00151C9D">
        <w:rPr>
          <w:b/>
          <w:bCs/>
        </w:rPr>
        <w:t>Ц Е Н Т Р О В Е   З А   П О Д К Р Е П А   З А   Л И Ч Н О С Т Н О   Р А З В И Т И Е</w:t>
      </w:r>
    </w:p>
    <w:p w:rsidR="00BE0C42" w:rsidRPr="00151C9D" w:rsidRDefault="00BE0C42" w:rsidP="00974BB7">
      <w:pPr>
        <w:jc w:val="center"/>
        <w:rPr>
          <w:b/>
          <w:bCs/>
        </w:rPr>
      </w:pPr>
    </w:p>
    <w:p w:rsidR="00BE0C42" w:rsidRPr="00151C9D" w:rsidRDefault="00BE0C42" w:rsidP="00974BB7">
      <w:pPr>
        <w:jc w:val="center"/>
        <w:rPr>
          <w:b/>
          <w:bCs/>
        </w:rPr>
      </w:pPr>
      <w:r w:rsidRPr="00151C9D">
        <w:rPr>
          <w:b/>
          <w:bCs/>
        </w:rPr>
        <w:t>В ОБЩИНА ГУЛЯНЦИ, ОБЛАСТ ПЛЕВЕН</w:t>
      </w:r>
    </w:p>
    <w:p w:rsidR="00BE0C42" w:rsidRPr="004C65E4" w:rsidRDefault="00BE0C42" w:rsidP="00974BB7"/>
    <w:p w:rsidR="00BE0C42" w:rsidRDefault="00BE0C42" w:rsidP="00E475A4">
      <w:pPr>
        <w:jc w:val="both"/>
        <w:rPr>
          <w:rFonts w:ascii="Arial" w:hAnsi="Arial" w:cs="Arial"/>
          <w:b/>
          <w:bCs/>
          <w:lang w:val="bg-BG"/>
        </w:rPr>
      </w:pPr>
    </w:p>
    <w:p w:rsidR="00BE0C42" w:rsidRDefault="00BE0C42" w:rsidP="00E475A4">
      <w:pPr>
        <w:jc w:val="both"/>
        <w:rPr>
          <w:rFonts w:ascii="Arial" w:hAnsi="Arial" w:cs="Arial"/>
          <w:b/>
          <w:bCs/>
          <w:lang w:val="bg-BG"/>
        </w:rPr>
      </w:pPr>
    </w:p>
    <w:p w:rsidR="00BE0C42" w:rsidRPr="00FA6209" w:rsidRDefault="00BE0C42" w:rsidP="00E475A4">
      <w:pPr>
        <w:jc w:val="both"/>
        <w:rPr>
          <w:rFonts w:ascii="Arial" w:hAnsi="Arial" w:cs="Arial"/>
          <w:b/>
          <w:bCs/>
          <w:lang w:val="bg-BG"/>
        </w:rPr>
      </w:pPr>
    </w:p>
    <w:p w:rsidR="00BE0C42" w:rsidRPr="00FA6209" w:rsidRDefault="00BE0C42" w:rsidP="00E475A4">
      <w:pPr>
        <w:rPr>
          <w:sz w:val="24"/>
          <w:szCs w:val="24"/>
        </w:rPr>
      </w:pPr>
      <w:r w:rsidRPr="00FA6209">
        <w:rPr>
          <w:b/>
          <w:bCs/>
          <w:sz w:val="24"/>
          <w:szCs w:val="24"/>
          <w:lang w:val="bg-BG"/>
        </w:rPr>
        <w:t xml:space="preserve"> </w:t>
      </w:r>
      <w:r w:rsidRPr="00FA6209">
        <w:rPr>
          <w:b/>
          <w:bCs/>
          <w:sz w:val="24"/>
          <w:szCs w:val="24"/>
        </w:rPr>
        <w:t xml:space="preserve"> </w:t>
      </w:r>
    </w:p>
    <w:p w:rsidR="00BE0C42" w:rsidRPr="00FA6209" w:rsidRDefault="00BE0C42" w:rsidP="00E475A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A62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FA6209"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BE0C42" w:rsidRPr="00FA6209" w:rsidSect="00974BB7">
      <w:pgSz w:w="15840" w:h="12240" w:orient="landscape"/>
      <w:pgMar w:top="1276" w:right="1134" w:bottom="76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C42" w:rsidRDefault="00BE0C42">
      <w:r>
        <w:separator/>
      </w:r>
    </w:p>
  </w:endnote>
  <w:endnote w:type="continuationSeparator" w:id="0">
    <w:p w:rsidR="00BE0C42" w:rsidRDefault="00BE0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42" w:rsidRDefault="00BE0C42" w:rsidP="00B82CF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0C42" w:rsidRDefault="00BE0C42" w:rsidP="00DC624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C42" w:rsidRDefault="00BE0C42">
      <w:r>
        <w:separator/>
      </w:r>
    </w:p>
  </w:footnote>
  <w:footnote w:type="continuationSeparator" w:id="0">
    <w:p w:rsidR="00BE0C42" w:rsidRDefault="00BE0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42" w:rsidRDefault="00BE0C42">
    <w:pPr>
      <w:pStyle w:val="Header"/>
      <w:framePr w:wrap="auto" w:hAnchor="text" w:y="-41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89B"/>
    <w:multiLevelType w:val="singleLevel"/>
    <w:tmpl w:val="F75AFD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5430A3B"/>
    <w:multiLevelType w:val="hybridMultilevel"/>
    <w:tmpl w:val="33A47E9C"/>
    <w:lvl w:ilvl="0" w:tplc="7E9810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E1712F"/>
    <w:multiLevelType w:val="singleLevel"/>
    <w:tmpl w:val="4874F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0B774CA"/>
    <w:multiLevelType w:val="singleLevel"/>
    <w:tmpl w:val="4874F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9080677"/>
    <w:multiLevelType w:val="hybridMultilevel"/>
    <w:tmpl w:val="F5CE6136"/>
    <w:lvl w:ilvl="0" w:tplc="15221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1864B3"/>
    <w:multiLevelType w:val="hybridMultilevel"/>
    <w:tmpl w:val="27C4FECE"/>
    <w:lvl w:ilvl="0" w:tplc="848C81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D33650E"/>
    <w:multiLevelType w:val="hybridMultilevel"/>
    <w:tmpl w:val="B2364D74"/>
    <w:lvl w:ilvl="0" w:tplc="AA5646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123414"/>
    <w:multiLevelType w:val="singleLevel"/>
    <w:tmpl w:val="4874F418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AA11A7B"/>
    <w:multiLevelType w:val="hybridMultilevel"/>
    <w:tmpl w:val="B4246D9E"/>
    <w:lvl w:ilvl="0" w:tplc="89C004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FAD3F6F"/>
    <w:multiLevelType w:val="singleLevel"/>
    <w:tmpl w:val="77C67E24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10">
    <w:nsid w:val="3101377A"/>
    <w:multiLevelType w:val="multilevel"/>
    <w:tmpl w:val="EF74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61641"/>
    <w:multiLevelType w:val="hybridMultilevel"/>
    <w:tmpl w:val="3404D3EE"/>
    <w:lvl w:ilvl="0" w:tplc="482419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6D71F30"/>
    <w:multiLevelType w:val="singleLevel"/>
    <w:tmpl w:val="4874F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1330D0B"/>
    <w:multiLevelType w:val="hybridMultilevel"/>
    <w:tmpl w:val="2AA0C9B6"/>
    <w:lvl w:ilvl="0" w:tplc="206C2B72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3822762"/>
    <w:multiLevelType w:val="singleLevel"/>
    <w:tmpl w:val="384624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4D1C93"/>
    <w:multiLevelType w:val="hybridMultilevel"/>
    <w:tmpl w:val="D43CAE60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61721424"/>
    <w:multiLevelType w:val="hybridMultilevel"/>
    <w:tmpl w:val="C520E75C"/>
    <w:lvl w:ilvl="0" w:tplc="DB1AF9A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5F658AC"/>
    <w:multiLevelType w:val="singleLevel"/>
    <w:tmpl w:val="30E647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18">
    <w:nsid w:val="6E9E7E3C"/>
    <w:multiLevelType w:val="singleLevel"/>
    <w:tmpl w:val="4874F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F065392"/>
    <w:multiLevelType w:val="hybridMultilevel"/>
    <w:tmpl w:val="630C6334"/>
    <w:lvl w:ilvl="0" w:tplc="CF9656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14"/>
  </w:num>
  <w:num w:numId="5">
    <w:abstractNumId w:val="12"/>
  </w:num>
  <w:num w:numId="6">
    <w:abstractNumId w:val="18"/>
  </w:num>
  <w:num w:numId="7">
    <w:abstractNumId w:val="7"/>
  </w:num>
  <w:num w:numId="8">
    <w:abstractNumId w:val="3"/>
  </w:num>
  <w:num w:numId="9">
    <w:abstractNumId w:val="2"/>
  </w:num>
  <w:num w:numId="10">
    <w:abstractNumId w:val="13"/>
  </w:num>
  <w:num w:numId="11">
    <w:abstractNumId w:val="19"/>
  </w:num>
  <w:num w:numId="12">
    <w:abstractNumId w:val="6"/>
  </w:num>
  <w:num w:numId="13">
    <w:abstractNumId w:val="11"/>
  </w:num>
  <w:num w:numId="14">
    <w:abstractNumId w:val="1"/>
  </w:num>
  <w:num w:numId="15">
    <w:abstractNumId w:val="5"/>
  </w:num>
  <w:num w:numId="16">
    <w:abstractNumId w:val="16"/>
  </w:num>
  <w:num w:numId="17">
    <w:abstractNumId w:val="8"/>
  </w:num>
  <w:num w:numId="18">
    <w:abstractNumId w:val="10"/>
  </w:num>
  <w:num w:numId="19">
    <w:abstractNumId w:val="1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064"/>
    <w:rsid w:val="00000EA5"/>
    <w:rsid w:val="0000444E"/>
    <w:rsid w:val="0000673D"/>
    <w:rsid w:val="00006C54"/>
    <w:rsid w:val="00006E4F"/>
    <w:rsid w:val="00007DE5"/>
    <w:rsid w:val="00010831"/>
    <w:rsid w:val="00016616"/>
    <w:rsid w:val="000219D7"/>
    <w:rsid w:val="00023ABC"/>
    <w:rsid w:val="00023BC9"/>
    <w:rsid w:val="0002532B"/>
    <w:rsid w:val="00027563"/>
    <w:rsid w:val="00030798"/>
    <w:rsid w:val="00031F97"/>
    <w:rsid w:val="00031FD1"/>
    <w:rsid w:val="00033255"/>
    <w:rsid w:val="00034797"/>
    <w:rsid w:val="000363C7"/>
    <w:rsid w:val="000365CD"/>
    <w:rsid w:val="000379A3"/>
    <w:rsid w:val="000426DC"/>
    <w:rsid w:val="000470E8"/>
    <w:rsid w:val="000517B0"/>
    <w:rsid w:val="00053525"/>
    <w:rsid w:val="00053E97"/>
    <w:rsid w:val="00054377"/>
    <w:rsid w:val="0005796C"/>
    <w:rsid w:val="0006102D"/>
    <w:rsid w:val="00061E8C"/>
    <w:rsid w:val="00063FA9"/>
    <w:rsid w:val="000670AA"/>
    <w:rsid w:val="000747DF"/>
    <w:rsid w:val="00077634"/>
    <w:rsid w:val="00080B73"/>
    <w:rsid w:val="0008293A"/>
    <w:rsid w:val="00082D9C"/>
    <w:rsid w:val="0008604E"/>
    <w:rsid w:val="00091B05"/>
    <w:rsid w:val="00097C29"/>
    <w:rsid w:val="000A7DF9"/>
    <w:rsid w:val="000B0A1D"/>
    <w:rsid w:val="000B1BD2"/>
    <w:rsid w:val="000B222A"/>
    <w:rsid w:val="000C1246"/>
    <w:rsid w:val="000C44C0"/>
    <w:rsid w:val="000C4AF6"/>
    <w:rsid w:val="000C4E87"/>
    <w:rsid w:val="000C703F"/>
    <w:rsid w:val="000D2CC1"/>
    <w:rsid w:val="000D3DE6"/>
    <w:rsid w:val="000D775D"/>
    <w:rsid w:val="000D791C"/>
    <w:rsid w:val="000E20BD"/>
    <w:rsid w:val="000E29E7"/>
    <w:rsid w:val="000E7151"/>
    <w:rsid w:val="000F07EF"/>
    <w:rsid w:val="000F292E"/>
    <w:rsid w:val="000F53E9"/>
    <w:rsid w:val="000F5424"/>
    <w:rsid w:val="000F5B7A"/>
    <w:rsid w:val="000F635B"/>
    <w:rsid w:val="000F6874"/>
    <w:rsid w:val="00100072"/>
    <w:rsid w:val="00100F72"/>
    <w:rsid w:val="0010103C"/>
    <w:rsid w:val="00103D28"/>
    <w:rsid w:val="001062C5"/>
    <w:rsid w:val="00106381"/>
    <w:rsid w:val="00111B22"/>
    <w:rsid w:val="00112E59"/>
    <w:rsid w:val="00114092"/>
    <w:rsid w:val="001155EF"/>
    <w:rsid w:val="00116025"/>
    <w:rsid w:val="001216C5"/>
    <w:rsid w:val="0012230B"/>
    <w:rsid w:val="0012636B"/>
    <w:rsid w:val="00131632"/>
    <w:rsid w:val="0013167D"/>
    <w:rsid w:val="00131C54"/>
    <w:rsid w:val="00131CE3"/>
    <w:rsid w:val="001322F4"/>
    <w:rsid w:val="0013243C"/>
    <w:rsid w:val="00134961"/>
    <w:rsid w:val="001353E5"/>
    <w:rsid w:val="00140FAF"/>
    <w:rsid w:val="00144158"/>
    <w:rsid w:val="001469A3"/>
    <w:rsid w:val="00146B9B"/>
    <w:rsid w:val="001517AD"/>
    <w:rsid w:val="00151C9D"/>
    <w:rsid w:val="001633E0"/>
    <w:rsid w:val="00164A69"/>
    <w:rsid w:val="001706AA"/>
    <w:rsid w:val="00171D7B"/>
    <w:rsid w:val="001730E5"/>
    <w:rsid w:val="00173CEE"/>
    <w:rsid w:val="001756CA"/>
    <w:rsid w:val="0017577D"/>
    <w:rsid w:val="001757E8"/>
    <w:rsid w:val="001770B6"/>
    <w:rsid w:val="0017722D"/>
    <w:rsid w:val="00180597"/>
    <w:rsid w:val="00187450"/>
    <w:rsid w:val="00192729"/>
    <w:rsid w:val="00194365"/>
    <w:rsid w:val="001A27D2"/>
    <w:rsid w:val="001A5486"/>
    <w:rsid w:val="001B0204"/>
    <w:rsid w:val="001B0E77"/>
    <w:rsid w:val="001B6AC1"/>
    <w:rsid w:val="001C0D09"/>
    <w:rsid w:val="001C1006"/>
    <w:rsid w:val="001C2186"/>
    <w:rsid w:val="001C37F1"/>
    <w:rsid w:val="001C4574"/>
    <w:rsid w:val="001C473A"/>
    <w:rsid w:val="001C511B"/>
    <w:rsid w:val="001D1CA4"/>
    <w:rsid w:val="001D2D7F"/>
    <w:rsid w:val="001D2F20"/>
    <w:rsid w:val="001D3B2D"/>
    <w:rsid w:val="001E084A"/>
    <w:rsid w:val="001E1E43"/>
    <w:rsid w:val="001F1B7E"/>
    <w:rsid w:val="001F23BB"/>
    <w:rsid w:val="001F2414"/>
    <w:rsid w:val="001F5533"/>
    <w:rsid w:val="00201D6B"/>
    <w:rsid w:val="00202499"/>
    <w:rsid w:val="002145FD"/>
    <w:rsid w:val="0022059D"/>
    <w:rsid w:val="002206C7"/>
    <w:rsid w:val="002218B4"/>
    <w:rsid w:val="00222C71"/>
    <w:rsid w:val="002233EB"/>
    <w:rsid w:val="00224F0C"/>
    <w:rsid w:val="00225D32"/>
    <w:rsid w:val="002307DE"/>
    <w:rsid w:val="0023141B"/>
    <w:rsid w:val="00233D69"/>
    <w:rsid w:val="00233E23"/>
    <w:rsid w:val="00236A30"/>
    <w:rsid w:val="00245031"/>
    <w:rsid w:val="00247F5D"/>
    <w:rsid w:val="002502DD"/>
    <w:rsid w:val="00252431"/>
    <w:rsid w:val="00254FDF"/>
    <w:rsid w:val="0025589A"/>
    <w:rsid w:val="00257355"/>
    <w:rsid w:val="00257F6F"/>
    <w:rsid w:val="00261265"/>
    <w:rsid w:val="00261CA5"/>
    <w:rsid w:val="00261EC6"/>
    <w:rsid w:val="0026761E"/>
    <w:rsid w:val="0027023B"/>
    <w:rsid w:val="00271A6F"/>
    <w:rsid w:val="00274643"/>
    <w:rsid w:val="002750C7"/>
    <w:rsid w:val="00276B47"/>
    <w:rsid w:val="0027713C"/>
    <w:rsid w:val="00281393"/>
    <w:rsid w:val="002821DE"/>
    <w:rsid w:val="0028316D"/>
    <w:rsid w:val="00283E57"/>
    <w:rsid w:val="00287D71"/>
    <w:rsid w:val="00291B0D"/>
    <w:rsid w:val="00293CC9"/>
    <w:rsid w:val="002950F3"/>
    <w:rsid w:val="00296A3A"/>
    <w:rsid w:val="002B27C7"/>
    <w:rsid w:val="002B3FCF"/>
    <w:rsid w:val="002B78E9"/>
    <w:rsid w:val="002C254A"/>
    <w:rsid w:val="002C2F4A"/>
    <w:rsid w:val="002C45BB"/>
    <w:rsid w:val="002C6781"/>
    <w:rsid w:val="002D6F46"/>
    <w:rsid w:val="002E36C8"/>
    <w:rsid w:val="002E6E9B"/>
    <w:rsid w:val="002F01AC"/>
    <w:rsid w:val="002F03E6"/>
    <w:rsid w:val="002F1CBB"/>
    <w:rsid w:val="002F20F3"/>
    <w:rsid w:val="002F214E"/>
    <w:rsid w:val="002F24D5"/>
    <w:rsid w:val="002F3F25"/>
    <w:rsid w:val="003026A5"/>
    <w:rsid w:val="00304983"/>
    <w:rsid w:val="003056D2"/>
    <w:rsid w:val="00306F3F"/>
    <w:rsid w:val="0031086F"/>
    <w:rsid w:val="00312F66"/>
    <w:rsid w:val="00312FFC"/>
    <w:rsid w:val="00314CA8"/>
    <w:rsid w:val="003159E9"/>
    <w:rsid w:val="00316563"/>
    <w:rsid w:val="00316633"/>
    <w:rsid w:val="00316741"/>
    <w:rsid w:val="00323C20"/>
    <w:rsid w:val="0032465E"/>
    <w:rsid w:val="00325CE1"/>
    <w:rsid w:val="003317D0"/>
    <w:rsid w:val="00332FDC"/>
    <w:rsid w:val="00335565"/>
    <w:rsid w:val="00335CD8"/>
    <w:rsid w:val="00335DFF"/>
    <w:rsid w:val="00336660"/>
    <w:rsid w:val="00336976"/>
    <w:rsid w:val="00340271"/>
    <w:rsid w:val="003424E0"/>
    <w:rsid w:val="00342AC6"/>
    <w:rsid w:val="003431DB"/>
    <w:rsid w:val="003452D4"/>
    <w:rsid w:val="00345DEB"/>
    <w:rsid w:val="00346233"/>
    <w:rsid w:val="00346B19"/>
    <w:rsid w:val="00351A3F"/>
    <w:rsid w:val="0035200A"/>
    <w:rsid w:val="00353AA2"/>
    <w:rsid w:val="00360081"/>
    <w:rsid w:val="003631C9"/>
    <w:rsid w:val="00363210"/>
    <w:rsid w:val="00364990"/>
    <w:rsid w:val="003649FF"/>
    <w:rsid w:val="00365662"/>
    <w:rsid w:val="00373956"/>
    <w:rsid w:val="00374D78"/>
    <w:rsid w:val="00374DD9"/>
    <w:rsid w:val="00382685"/>
    <w:rsid w:val="00392222"/>
    <w:rsid w:val="00392ADD"/>
    <w:rsid w:val="00394166"/>
    <w:rsid w:val="003941DE"/>
    <w:rsid w:val="00395752"/>
    <w:rsid w:val="003A1D09"/>
    <w:rsid w:val="003A362D"/>
    <w:rsid w:val="003A5BA8"/>
    <w:rsid w:val="003A5C25"/>
    <w:rsid w:val="003A6554"/>
    <w:rsid w:val="003B7B27"/>
    <w:rsid w:val="003C44A7"/>
    <w:rsid w:val="003C53C1"/>
    <w:rsid w:val="003C74A1"/>
    <w:rsid w:val="003C7A76"/>
    <w:rsid w:val="003D070B"/>
    <w:rsid w:val="003E3890"/>
    <w:rsid w:val="003E62E9"/>
    <w:rsid w:val="003F172A"/>
    <w:rsid w:val="003F41C2"/>
    <w:rsid w:val="003F4B52"/>
    <w:rsid w:val="00405273"/>
    <w:rsid w:val="00410720"/>
    <w:rsid w:val="00414166"/>
    <w:rsid w:val="0041416F"/>
    <w:rsid w:val="0041641F"/>
    <w:rsid w:val="0042173D"/>
    <w:rsid w:val="004225B0"/>
    <w:rsid w:val="00422A4B"/>
    <w:rsid w:val="00422B35"/>
    <w:rsid w:val="00423CBC"/>
    <w:rsid w:val="004242EA"/>
    <w:rsid w:val="00425917"/>
    <w:rsid w:val="00432611"/>
    <w:rsid w:val="00437A3D"/>
    <w:rsid w:val="004421B3"/>
    <w:rsid w:val="00442B93"/>
    <w:rsid w:val="004430DA"/>
    <w:rsid w:val="00444CD4"/>
    <w:rsid w:val="0044706A"/>
    <w:rsid w:val="004517B1"/>
    <w:rsid w:val="00460005"/>
    <w:rsid w:val="0046086F"/>
    <w:rsid w:val="004611A3"/>
    <w:rsid w:val="00464121"/>
    <w:rsid w:val="00464C18"/>
    <w:rsid w:val="004653B2"/>
    <w:rsid w:val="00466BC2"/>
    <w:rsid w:val="0046742A"/>
    <w:rsid w:val="00470337"/>
    <w:rsid w:val="0047543C"/>
    <w:rsid w:val="00487EF2"/>
    <w:rsid w:val="00492B56"/>
    <w:rsid w:val="004A2E7C"/>
    <w:rsid w:val="004A4A3A"/>
    <w:rsid w:val="004A5827"/>
    <w:rsid w:val="004B1C9C"/>
    <w:rsid w:val="004B4732"/>
    <w:rsid w:val="004C066D"/>
    <w:rsid w:val="004C65E4"/>
    <w:rsid w:val="004D093A"/>
    <w:rsid w:val="004D486F"/>
    <w:rsid w:val="004D4BD9"/>
    <w:rsid w:val="004D76CF"/>
    <w:rsid w:val="004E07DB"/>
    <w:rsid w:val="004E225E"/>
    <w:rsid w:val="004E3A81"/>
    <w:rsid w:val="004E6447"/>
    <w:rsid w:val="004F1E7B"/>
    <w:rsid w:val="004F2CCC"/>
    <w:rsid w:val="004F7C9B"/>
    <w:rsid w:val="00500C6E"/>
    <w:rsid w:val="00501D0E"/>
    <w:rsid w:val="005046A9"/>
    <w:rsid w:val="005052D7"/>
    <w:rsid w:val="005107D3"/>
    <w:rsid w:val="00510DAE"/>
    <w:rsid w:val="00512147"/>
    <w:rsid w:val="005122D0"/>
    <w:rsid w:val="005135B3"/>
    <w:rsid w:val="005142D6"/>
    <w:rsid w:val="005144E1"/>
    <w:rsid w:val="005161D4"/>
    <w:rsid w:val="0051620C"/>
    <w:rsid w:val="005162C2"/>
    <w:rsid w:val="0052041C"/>
    <w:rsid w:val="005228F5"/>
    <w:rsid w:val="005238D9"/>
    <w:rsid w:val="005255BF"/>
    <w:rsid w:val="00534DB3"/>
    <w:rsid w:val="00536B20"/>
    <w:rsid w:val="00536F50"/>
    <w:rsid w:val="005439EC"/>
    <w:rsid w:val="00546EC5"/>
    <w:rsid w:val="005519B9"/>
    <w:rsid w:val="005552F6"/>
    <w:rsid w:val="00561225"/>
    <w:rsid w:val="00563196"/>
    <w:rsid w:val="005655E9"/>
    <w:rsid w:val="005655FE"/>
    <w:rsid w:val="00565824"/>
    <w:rsid w:val="00566D1E"/>
    <w:rsid w:val="0057060F"/>
    <w:rsid w:val="00573802"/>
    <w:rsid w:val="00573FC5"/>
    <w:rsid w:val="00576879"/>
    <w:rsid w:val="0058118C"/>
    <w:rsid w:val="005812A5"/>
    <w:rsid w:val="005901F3"/>
    <w:rsid w:val="005911A7"/>
    <w:rsid w:val="005944D2"/>
    <w:rsid w:val="00596FBB"/>
    <w:rsid w:val="005A3134"/>
    <w:rsid w:val="005A3E7B"/>
    <w:rsid w:val="005A5D26"/>
    <w:rsid w:val="005A6481"/>
    <w:rsid w:val="005B3E4C"/>
    <w:rsid w:val="005B4819"/>
    <w:rsid w:val="005B5540"/>
    <w:rsid w:val="005C0A1A"/>
    <w:rsid w:val="005C0B9F"/>
    <w:rsid w:val="005C0C73"/>
    <w:rsid w:val="005C0E40"/>
    <w:rsid w:val="005C167E"/>
    <w:rsid w:val="005C24CB"/>
    <w:rsid w:val="005C2FCD"/>
    <w:rsid w:val="005C6368"/>
    <w:rsid w:val="005D206C"/>
    <w:rsid w:val="005D5431"/>
    <w:rsid w:val="005E0FA0"/>
    <w:rsid w:val="005E2831"/>
    <w:rsid w:val="005E3F04"/>
    <w:rsid w:val="005E4C28"/>
    <w:rsid w:val="005E4FC7"/>
    <w:rsid w:val="005E5964"/>
    <w:rsid w:val="005F0228"/>
    <w:rsid w:val="005F0C40"/>
    <w:rsid w:val="005F27D6"/>
    <w:rsid w:val="005F3568"/>
    <w:rsid w:val="005F634B"/>
    <w:rsid w:val="005F66AD"/>
    <w:rsid w:val="005F6EB9"/>
    <w:rsid w:val="005F7AB4"/>
    <w:rsid w:val="005F7F0D"/>
    <w:rsid w:val="006010E5"/>
    <w:rsid w:val="00602BD4"/>
    <w:rsid w:val="00603636"/>
    <w:rsid w:val="00603AAC"/>
    <w:rsid w:val="006041E4"/>
    <w:rsid w:val="00604379"/>
    <w:rsid w:val="00605B40"/>
    <w:rsid w:val="00606121"/>
    <w:rsid w:val="00607F66"/>
    <w:rsid w:val="00610B04"/>
    <w:rsid w:val="00611451"/>
    <w:rsid w:val="0061677D"/>
    <w:rsid w:val="00623DBD"/>
    <w:rsid w:val="00634E21"/>
    <w:rsid w:val="0063597E"/>
    <w:rsid w:val="00636999"/>
    <w:rsid w:val="00640562"/>
    <w:rsid w:val="00643CFD"/>
    <w:rsid w:val="00647E25"/>
    <w:rsid w:val="00654476"/>
    <w:rsid w:val="006557B7"/>
    <w:rsid w:val="00656303"/>
    <w:rsid w:val="00663A12"/>
    <w:rsid w:val="00663D3E"/>
    <w:rsid w:val="00670A66"/>
    <w:rsid w:val="006769F3"/>
    <w:rsid w:val="00676D60"/>
    <w:rsid w:val="00681DF9"/>
    <w:rsid w:val="0068592D"/>
    <w:rsid w:val="00686090"/>
    <w:rsid w:val="006902BA"/>
    <w:rsid w:val="006958C0"/>
    <w:rsid w:val="00696D72"/>
    <w:rsid w:val="006A1BC3"/>
    <w:rsid w:val="006A232C"/>
    <w:rsid w:val="006A2EC4"/>
    <w:rsid w:val="006A3DA6"/>
    <w:rsid w:val="006A5B38"/>
    <w:rsid w:val="006A5E90"/>
    <w:rsid w:val="006B17DA"/>
    <w:rsid w:val="006B27B8"/>
    <w:rsid w:val="006C0FB4"/>
    <w:rsid w:val="006C34A5"/>
    <w:rsid w:val="006C6525"/>
    <w:rsid w:val="006C6593"/>
    <w:rsid w:val="006C7DAC"/>
    <w:rsid w:val="006D050A"/>
    <w:rsid w:val="006D1C18"/>
    <w:rsid w:val="006D385E"/>
    <w:rsid w:val="006D40E3"/>
    <w:rsid w:val="006D4E07"/>
    <w:rsid w:val="006E62B7"/>
    <w:rsid w:val="006F0B0F"/>
    <w:rsid w:val="006F0E89"/>
    <w:rsid w:val="006F1BC5"/>
    <w:rsid w:val="006F1EFD"/>
    <w:rsid w:val="006F2B02"/>
    <w:rsid w:val="006F2DF2"/>
    <w:rsid w:val="006F3B1B"/>
    <w:rsid w:val="006F41A0"/>
    <w:rsid w:val="006F4B2D"/>
    <w:rsid w:val="006F61D6"/>
    <w:rsid w:val="00700109"/>
    <w:rsid w:val="007045B9"/>
    <w:rsid w:val="00710E90"/>
    <w:rsid w:val="0071151C"/>
    <w:rsid w:val="0071186F"/>
    <w:rsid w:val="00712EBD"/>
    <w:rsid w:val="00722545"/>
    <w:rsid w:val="007244B6"/>
    <w:rsid w:val="00733D11"/>
    <w:rsid w:val="0074051E"/>
    <w:rsid w:val="00740FA1"/>
    <w:rsid w:val="00742E74"/>
    <w:rsid w:val="007462E7"/>
    <w:rsid w:val="00746458"/>
    <w:rsid w:val="007469E6"/>
    <w:rsid w:val="00747066"/>
    <w:rsid w:val="00747374"/>
    <w:rsid w:val="0075089E"/>
    <w:rsid w:val="0075655E"/>
    <w:rsid w:val="0076169B"/>
    <w:rsid w:val="007708CB"/>
    <w:rsid w:val="00771106"/>
    <w:rsid w:val="00772F01"/>
    <w:rsid w:val="00773056"/>
    <w:rsid w:val="00774C9D"/>
    <w:rsid w:val="00776C0D"/>
    <w:rsid w:val="00780C0E"/>
    <w:rsid w:val="00781465"/>
    <w:rsid w:val="00782562"/>
    <w:rsid w:val="00783312"/>
    <w:rsid w:val="007839B3"/>
    <w:rsid w:val="007852E8"/>
    <w:rsid w:val="007854FD"/>
    <w:rsid w:val="007879A2"/>
    <w:rsid w:val="00793977"/>
    <w:rsid w:val="00794ED9"/>
    <w:rsid w:val="00796E67"/>
    <w:rsid w:val="007A0279"/>
    <w:rsid w:val="007A10FE"/>
    <w:rsid w:val="007A1512"/>
    <w:rsid w:val="007A3161"/>
    <w:rsid w:val="007A59B2"/>
    <w:rsid w:val="007A5F2E"/>
    <w:rsid w:val="007B0754"/>
    <w:rsid w:val="007B16E2"/>
    <w:rsid w:val="007B67C7"/>
    <w:rsid w:val="007B6AB0"/>
    <w:rsid w:val="007B7F85"/>
    <w:rsid w:val="007C1B97"/>
    <w:rsid w:val="007C32D6"/>
    <w:rsid w:val="007C65C5"/>
    <w:rsid w:val="007D08AA"/>
    <w:rsid w:val="007D336F"/>
    <w:rsid w:val="007D3CFD"/>
    <w:rsid w:val="007D3FED"/>
    <w:rsid w:val="007D5541"/>
    <w:rsid w:val="007D65C4"/>
    <w:rsid w:val="007E1696"/>
    <w:rsid w:val="007E22E8"/>
    <w:rsid w:val="007E78FB"/>
    <w:rsid w:val="007F08D4"/>
    <w:rsid w:val="007F1B74"/>
    <w:rsid w:val="007F229B"/>
    <w:rsid w:val="007F23EE"/>
    <w:rsid w:val="007F5AA8"/>
    <w:rsid w:val="007F69E0"/>
    <w:rsid w:val="00801D77"/>
    <w:rsid w:val="0080206E"/>
    <w:rsid w:val="00803708"/>
    <w:rsid w:val="008047AC"/>
    <w:rsid w:val="008058A7"/>
    <w:rsid w:val="0081294D"/>
    <w:rsid w:val="00813A05"/>
    <w:rsid w:val="00814718"/>
    <w:rsid w:val="00817627"/>
    <w:rsid w:val="00817C9A"/>
    <w:rsid w:val="0082134A"/>
    <w:rsid w:val="0082193E"/>
    <w:rsid w:val="00823840"/>
    <w:rsid w:val="00824D6E"/>
    <w:rsid w:val="00824E01"/>
    <w:rsid w:val="00826F74"/>
    <w:rsid w:val="008275CB"/>
    <w:rsid w:val="00833EC4"/>
    <w:rsid w:val="008421D2"/>
    <w:rsid w:val="0084221A"/>
    <w:rsid w:val="00845805"/>
    <w:rsid w:val="0085003C"/>
    <w:rsid w:val="00851301"/>
    <w:rsid w:val="00853062"/>
    <w:rsid w:val="00856765"/>
    <w:rsid w:val="00857A07"/>
    <w:rsid w:val="008640C4"/>
    <w:rsid w:val="00864582"/>
    <w:rsid w:val="008706F5"/>
    <w:rsid w:val="00871BDE"/>
    <w:rsid w:val="00874DCA"/>
    <w:rsid w:val="008756D3"/>
    <w:rsid w:val="00877E3E"/>
    <w:rsid w:val="00890DAC"/>
    <w:rsid w:val="008911E2"/>
    <w:rsid w:val="00892539"/>
    <w:rsid w:val="00892A8F"/>
    <w:rsid w:val="00892BFB"/>
    <w:rsid w:val="00893B2A"/>
    <w:rsid w:val="00895345"/>
    <w:rsid w:val="008A24BE"/>
    <w:rsid w:val="008A516B"/>
    <w:rsid w:val="008A6D87"/>
    <w:rsid w:val="008B172C"/>
    <w:rsid w:val="008B38C5"/>
    <w:rsid w:val="008B645A"/>
    <w:rsid w:val="008B6D47"/>
    <w:rsid w:val="008B6EBE"/>
    <w:rsid w:val="008B7270"/>
    <w:rsid w:val="008C1548"/>
    <w:rsid w:val="008C2A9C"/>
    <w:rsid w:val="008C7BBD"/>
    <w:rsid w:val="008D4E8A"/>
    <w:rsid w:val="008D5DC6"/>
    <w:rsid w:val="008E4B26"/>
    <w:rsid w:val="008E5344"/>
    <w:rsid w:val="008E797E"/>
    <w:rsid w:val="008F1318"/>
    <w:rsid w:val="008F133E"/>
    <w:rsid w:val="008F485D"/>
    <w:rsid w:val="008F7A09"/>
    <w:rsid w:val="008F7EC8"/>
    <w:rsid w:val="0090111B"/>
    <w:rsid w:val="009012EC"/>
    <w:rsid w:val="00901F5B"/>
    <w:rsid w:val="009036DE"/>
    <w:rsid w:val="00903E01"/>
    <w:rsid w:val="009046A6"/>
    <w:rsid w:val="00906461"/>
    <w:rsid w:val="00906A32"/>
    <w:rsid w:val="00913064"/>
    <w:rsid w:val="00913C15"/>
    <w:rsid w:val="009169C3"/>
    <w:rsid w:val="009171A4"/>
    <w:rsid w:val="0092452B"/>
    <w:rsid w:val="00925349"/>
    <w:rsid w:val="00925877"/>
    <w:rsid w:val="00927E6F"/>
    <w:rsid w:val="0093016D"/>
    <w:rsid w:val="0093062C"/>
    <w:rsid w:val="00951529"/>
    <w:rsid w:val="0095767D"/>
    <w:rsid w:val="009612ED"/>
    <w:rsid w:val="0096635B"/>
    <w:rsid w:val="009673D4"/>
    <w:rsid w:val="00971D5B"/>
    <w:rsid w:val="00971D67"/>
    <w:rsid w:val="00973F4E"/>
    <w:rsid w:val="00974BB7"/>
    <w:rsid w:val="00981C15"/>
    <w:rsid w:val="0098574A"/>
    <w:rsid w:val="009868D0"/>
    <w:rsid w:val="00986F59"/>
    <w:rsid w:val="0098799E"/>
    <w:rsid w:val="00990C42"/>
    <w:rsid w:val="00993D91"/>
    <w:rsid w:val="00995274"/>
    <w:rsid w:val="00995F03"/>
    <w:rsid w:val="009976D9"/>
    <w:rsid w:val="009A11A2"/>
    <w:rsid w:val="009A3DF7"/>
    <w:rsid w:val="009A4D14"/>
    <w:rsid w:val="009A6271"/>
    <w:rsid w:val="009A6399"/>
    <w:rsid w:val="009B02E9"/>
    <w:rsid w:val="009B2752"/>
    <w:rsid w:val="009B2B76"/>
    <w:rsid w:val="009B2E30"/>
    <w:rsid w:val="009B692A"/>
    <w:rsid w:val="009B6D31"/>
    <w:rsid w:val="009C1CD1"/>
    <w:rsid w:val="009C5FE8"/>
    <w:rsid w:val="009C7224"/>
    <w:rsid w:val="009C739C"/>
    <w:rsid w:val="009C7A3A"/>
    <w:rsid w:val="009C7B81"/>
    <w:rsid w:val="009C7C52"/>
    <w:rsid w:val="009D176F"/>
    <w:rsid w:val="009D1A1C"/>
    <w:rsid w:val="009D62CB"/>
    <w:rsid w:val="009D70F3"/>
    <w:rsid w:val="009E2184"/>
    <w:rsid w:val="009E451C"/>
    <w:rsid w:val="009E640C"/>
    <w:rsid w:val="009F3444"/>
    <w:rsid w:val="009F50D5"/>
    <w:rsid w:val="009F526F"/>
    <w:rsid w:val="009F5E1A"/>
    <w:rsid w:val="009F6D42"/>
    <w:rsid w:val="009F7286"/>
    <w:rsid w:val="009F77B0"/>
    <w:rsid w:val="00A008A0"/>
    <w:rsid w:val="00A033B1"/>
    <w:rsid w:val="00A04057"/>
    <w:rsid w:val="00A04CD6"/>
    <w:rsid w:val="00A244C8"/>
    <w:rsid w:val="00A25151"/>
    <w:rsid w:val="00A32706"/>
    <w:rsid w:val="00A327EF"/>
    <w:rsid w:val="00A3680C"/>
    <w:rsid w:val="00A4442D"/>
    <w:rsid w:val="00A47B3B"/>
    <w:rsid w:val="00A563CB"/>
    <w:rsid w:val="00A57F4F"/>
    <w:rsid w:val="00A6315E"/>
    <w:rsid w:val="00A64E9D"/>
    <w:rsid w:val="00A72CA9"/>
    <w:rsid w:val="00A74A51"/>
    <w:rsid w:val="00A77CE7"/>
    <w:rsid w:val="00A8128A"/>
    <w:rsid w:val="00A8208F"/>
    <w:rsid w:val="00A82A93"/>
    <w:rsid w:val="00A84E85"/>
    <w:rsid w:val="00A8532B"/>
    <w:rsid w:val="00A868E4"/>
    <w:rsid w:val="00A918D9"/>
    <w:rsid w:val="00A971F1"/>
    <w:rsid w:val="00AA03A0"/>
    <w:rsid w:val="00AA2806"/>
    <w:rsid w:val="00AA5179"/>
    <w:rsid w:val="00AA6A73"/>
    <w:rsid w:val="00AA7FF2"/>
    <w:rsid w:val="00AB0502"/>
    <w:rsid w:val="00AB3461"/>
    <w:rsid w:val="00AC0020"/>
    <w:rsid w:val="00AC2A12"/>
    <w:rsid w:val="00AC7297"/>
    <w:rsid w:val="00AD0E95"/>
    <w:rsid w:val="00AD277B"/>
    <w:rsid w:val="00AD3A4B"/>
    <w:rsid w:val="00AD6AC4"/>
    <w:rsid w:val="00AE02E4"/>
    <w:rsid w:val="00AE0736"/>
    <w:rsid w:val="00AE45FF"/>
    <w:rsid w:val="00AF3785"/>
    <w:rsid w:val="00B00585"/>
    <w:rsid w:val="00B022EB"/>
    <w:rsid w:val="00B03916"/>
    <w:rsid w:val="00B112D5"/>
    <w:rsid w:val="00B114A5"/>
    <w:rsid w:val="00B16316"/>
    <w:rsid w:val="00B17645"/>
    <w:rsid w:val="00B233AA"/>
    <w:rsid w:val="00B338AE"/>
    <w:rsid w:val="00B34636"/>
    <w:rsid w:val="00B36620"/>
    <w:rsid w:val="00B42173"/>
    <w:rsid w:val="00B42F62"/>
    <w:rsid w:val="00B450C2"/>
    <w:rsid w:val="00B46DAF"/>
    <w:rsid w:val="00B506B0"/>
    <w:rsid w:val="00B54D90"/>
    <w:rsid w:val="00B6102D"/>
    <w:rsid w:val="00B63C44"/>
    <w:rsid w:val="00B63E6B"/>
    <w:rsid w:val="00B65B2E"/>
    <w:rsid w:val="00B6608D"/>
    <w:rsid w:val="00B66455"/>
    <w:rsid w:val="00B66778"/>
    <w:rsid w:val="00B669EA"/>
    <w:rsid w:val="00B73978"/>
    <w:rsid w:val="00B7511A"/>
    <w:rsid w:val="00B75490"/>
    <w:rsid w:val="00B7718C"/>
    <w:rsid w:val="00B82CFE"/>
    <w:rsid w:val="00B83F2A"/>
    <w:rsid w:val="00B84DE1"/>
    <w:rsid w:val="00B930C4"/>
    <w:rsid w:val="00B93AA3"/>
    <w:rsid w:val="00B967F7"/>
    <w:rsid w:val="00BA1135"/>
    <w:rsid w:val="00BA6FFB"/>
    <w:rsid w:val="00BB12B9"/>
    <w:rsid w:val="00BB2445"/>
    <w:rsid w:val="00BB5241"/>
    <w:rsid w:val="00BB6F9C"/>
    <w:rsid w:val="00BC2F30"/>
    <w:rsid w:val="00BC4AF5"/>
    <w:rsid w:val="00BC7DEA"/>
    <w:rsid w:val="00BD15E7"/>
    <w:rsid w:val="00BD3172"/>
    <w:rsid w:val="00BD6ADC"/>
    <w:rsid w:val="00BD765B"/>
    <w:rsid w:val="00BD7EAD"/>
    <w:rsid w:val="00BE0428"/>
    <w:rsid w:val="00BE0BC8"/>
    <w:rsid w:val="00BE0C42"/>
    <w:rsid w:val="00BE347D"/>
    <w:rsid w:val="00BE43C4"/>
    <w:rsid w:val="00BF0232"/>
    <w:rsid w:val="00BF0673"/>
    <w:rsid w:val="00BF19FF"/>
    <w:rsid w:val="00BF336C"/>
    <w:rsid w:val="00C00009"/>
    <w:rsid w:val="00C00DB5"/>
    <w:rsid w:val="00C01874"/>
    <w:rsid w:val="00C032FC"/>
    <w:rsid w:val="00C05F7E"/>
    <w:rsid w:val="00C06194"/>
    <w:rsid w:val="00C07041"/>
    <w:rsid w:val="00C10568"/>
    <w:rsid w:val="00C10770"/>
    <w:rsid w:val="00C145CC"/>
    <w:rsid w:val="00C16A11"/>
    <w:rsid w:val="00C175A0"/>
    <w:rsid w:val="00C22493"/>
    <w:rsid w:val="00C22862"/>
    <w:rsid w:val="00C22E99"/>
    <w:rsid w:val="00C238C0"/>
    <w:rsid w:val="00C23B43"/>
    <w:rsid w:val="00C24500"/>
    <w:rsid w:val="00C24E51"/>
    <w:rsid w:val="00C31525"/>
    <w:rsid w:val="00C34220"/>
    <w:rsid w:val="00C3516B"/>
    <w:rsid w:val="00C4318B"/>
    <w:rsid w:val="00C431F7"/>
    <w:rsid w:val="00C43BD8"/>
    <w:rsid w:val="00C45C90"/>
    <w:rsid w:val="00C46802"/>
    <w:rsid w:val="00C4685C"/>
    <w:rsid w:val="00C50CA1"/>
    <w:rsid w:val="00C50FDB"/>
    <w:rsid w:val="00C5257D"/>
    <w:rsid w:val="00C52A3D"/>
    <w:rsid w:val="00C55389"/>
    <w:rsid w:val="00C556EC"/>
    <w:rsid w:val="00C57306"/>
    <w:rsid w:val="00C60416"/>
    <w:rsid w:val="00C61162"/>
    <w:rsid w:val="00C61CEF"/>
    <w:rsid w:val="00C6434D"/>
    <w:rsid w:val="00C70934"/>
    <w:rsid w:val="00C71B6D"/>
    <w:rsid w:val="00C76792"/>
    <w:rsid w:val="00C80AA9"/>
    <w:rsid w:val="00C84BB7"/>
    <w:rsid w:val="00C87F9F"/>
    <w:rsid w:val="00C944BD"/>
    <w:rsid w:val="00C946A5"/>
    <w:rsid w:val="00C95FA2"/>
    <w:rsid w:val="00CA028F"/>
    <w:rsid w:val="00CA18D2"/>
    <w:rsid w:val="00CA19CD"/>
    <w:rsid w:val="00CA33FF"/>
    <w:rsid w:val="00CA3423"/>
    <w:rsid w:val="00CA4D16"/>
    <w:rsid w:val="00CA6B75"/>
    <w:rsid w:val="00CA77D0"/>
    <w:rsid w:val="00CB2E65"/>
    <w:rsid w:val="00CB31DD"/>
    <w:rsid w:val="00CB3A36"/>
    <w:rsid w:val="00CC3D53"/>
    <w:rsid w:val="00CC56E4"/>
    <w:rsid w:val="00CD2327"/>
    <w:rsid w:val="00CD31F2"/>
    <w:rsid w:val="00CD4C60"/>
    <w:rsid w:val="00CF2944"/>
    <w:rsid w:val="00CF44D6"/>
    <w:rsid w:val="00CF5493"/>
    <w:rsid w:val="00CF589D"/>
    <w:rsid w:val="00CF7292"/>
    <w:rsid w:val="00D02230"/>
    <w:rsid w:val="00D036C7"/>
    <w:rsid w:val="00D0611D"/>
    <w:rsid w:val="00D06900"/>
    <w:rsid w:val="00D07B70"/>
    <w:rsid w:val="00D07E4B"/>
    <w:rsid w:val="00D102D1"/>
    <w:rsid w:val="00D1082A"/>
    <w:rsid w:val="00D10F57"/>
    <w:rsid w:val="00D110BB"/>
    <w:rsid w:val="00D14694"/>
    <w:rsid w:val="00D1557E"/>
    <w:rsid w:val="00D171A1"/>
    <w:rsid w:val="00D174FB"/>
    <w:rsid w:val="00D20955"/>
    <w:rsid w:val="00D2440A"/>
    <w:rsid w:val="00D25189"/>
    <w:rsid w:val="00D2581D"/>
    <w:rsid w:val="00D3119A"/>
    <w:rsid w:val="00D32DF9"/>
    <w:rsid w:val="00D34C1E"/>
    <w:rsid w:val="00D35705"/>
    <w:rsid w:val="00D3753A"/>
    <w:rsid w:val="00D3795D"/>
    <w:rsid w:val="00D37AAD"/>
    <w:rsid w:val="00D42452"/>
    <w:rsid w:val="00D43A3E"/>
    <w:rsid w:val="00D45BA2"/>
    <w:rsid w:val="00D47968"/>
    <w:rsid w:val="00D47E66"/>
    <w:rsid w:val="00D51A1E"/>
    <w:rsid w:val="00D51C91"/>
    <w:rsid w:val="00D525E1"/>
    <w:rsid w:val="00D540F4"/>
    <w:rsid w:val="00D54290"/>
    <w:rsid w:val="00D55005"/>
    <w:rsid w:val="00D6279F"/>
    <w:rsid w:val="00D70E69"/>
    <w:rsid w:val="00D81B8E"/>
    <w:rsid w:val="00D9052E"/>
    <w:rsid w:val="00D90EA9"/>
    <w:rsid w:val="00D93E99"/>
    <w:rsid w:val="00D9533B"/>
    <w:rsid w:val="00D97314"/>
    <w:rsid w:val="00DA4270"/>
    <w:rsid w:val="00DA49B5"/>
    <w:rsid w:val="00DA4C4D"/>
    <w:rsid w:val="00DA51C7"/>
    <w:rsid w:val="00DA5590"/>
    <w:rsid w:val="00DA5D1B"/>
    <w:rsid w:val="00DA5F06"/>
    <w:rsid w:val="00DA60C6"/>
    <w:rsid w:val="00DA655C"/>
    <w:rsid w:val="00DB1810"/>
    <w:rsid w:val="00DC0E5E"/>
    <w:rsid w:val="00DC197D"/>
    <w:rsid w:val="00DC2E74"/>
    <w:rsid w:val="00DC6247"/>
    <w:rsid w:val="00DC736C"/>
    <w:rsid w:val="00DD3084"/>
    <w:rsid w:val="00DD57C6"/>
    <w:rsid w:val="00DD7249"/>
    <w:rsid w:val="00DE192F"/>
    <w:rsid w:val="00DE41C7"/>
    <w:rsid w:val="00DE653C"/>
    <w:rsid w:val="00DE6BC1"/>
    <w:rsid w:val="00DF5076"/>
    <w:rsid w:val="00DF541D"/>
    <w:rsid w:val="00DF5F81"/>
    <w:rsid w:val="00DF67F3"/>
    <w:rsid w:val="00DF7C8A"/>
    <w:rsid w:val="00E01E58"/>
    <w:rsid w:val="00E03FBE"/>
    <w:rsid w:val="00E04026"/>
    <w:rsid w:val="00E070B5"/>
    <w:rsid w:val="00E07A24"/>
    <w:rsid w:val="00E1037F"/>
    <w:rsid w:val="00E11232"/>
    <w:rsid w:val="00E113AB"/>
    <w:rsid w:val="00E14D50"/>
    <w:rsid w:val="00E14F91"/>
    <w:rsid w:val="00E171D7"/>
    <w:rsid w:val="00E20503"/>
    <w:rsid w:val="00E20CF7"/>
    <w:rsid w:val="00E22DDA"/>
    <w:rsid w:val="00E2334D"/>
    <w:rsid w:val="00E30C1E"/>
    <w:rsid w:val="00E31A95"/>
    <w:rsid w:val="00E3208F"/>
    <w:rsid w:val="00E3313D"/>
    <w:rsid w:val="00E33A5C"/>
    <w:rsid w:val="00E33E3D"/>
    <w:rsid w:val="00E34AAF"/>
    <w:rsid w:val="00E34FA3"/>
    <w:rsid w:val="00E37117"/>
    <w:rsid w:val="00E4136E"/>
    <w:rsid w:val="00E475A4"/>
    <w:rsid w:val="00E47908"/>
    <w:rsid w:val="00E52580"/>
    <w:rsid w:val="00E54590"/>
    <w:rsid w:val="00E5508D"/>
    <w:rsid w:val="00E57060"/>
    <w:rsid w:val="00E60438"/>
    <w:rsid w:val="00E63585"/>
    <w:rsid w:val="00E64E75"/>
    <w:rsid w:val="00E6565D"/>
    <w:rsid w:val="00E67820"/>
    <w:rsid w:val="00E73A3E"/>
    <w:rsid w:val="00E75E9F"/>
    <w:rsid w:val="00E761A1"/>
    <w:rsid w:val="00E7646B"/>
    <w:rsid w:val="00E771F5"/>
    <w:rsid w:val="00E77A5E"/>
    <w:rsid w:val="00E77F37"/>
    <w:rsid w:val="00E8158F"/>
    <w:rsid w:val="00E82B04"/>
    <w:rsid w:val="00E83601"/>
    <w:rsid w:val="00E84064"/>
    <w:rsid w:val="00E85359"/>
    <w:rsid w:val="00E86161"/>
    <w:rsid w:val="00E900F0"/>
    <w:rsid w:val="00E90153"/>
    <w:rsid w:val="00E92C5C"/>
    <w:rsid w:val="00E93D6D"/>
    <w:rsid w:val="00E93F70"/>
    <w:rsid w:val="00E95C69"/>
    <w:rsid w:val="00E97818"/>
    <w:rsid w:val="00EA2DFF"/>
    <w:rsid w:val="00EA4175"/>
    <w:rsid w:val="00EA421B"/>
    <w:rsid w:val="00EA7F07"/>
    <w:rsid w:val="00EB3186"/>
    <w:rsid w:val="00EB396F"/>
    <w:rsid w:val="00EB73B6"/>
    <w:rsid w:val="00EC2032"/>
    <w:rsid w:val="00EC2227"/>
    <w:rsid w:val="00EC4E3E"/>
    <w:rsid w:val="00EC62C0"/>
    <w:rsid w:val="00EC6F43"/>
    <w:rsid w:val="00ED38DD"/>
    <w:rsid w:val="00ED3AAE"/>
    <w:rsid w:val="00ED6509"/>
    <w:rsid w:val="00EE378F"/>
    <w:rsid w:val="00EE6214"/>
    <w:rsid w:val="00EE709B"/>
    <w:rsid w:val="00EF1528"/>
    <w:rsid w:val="00EF37A4"/>
    <w:rsid w:val="00EF457A"/>
    <w:rsid w:val="00EF4B7A"/>
    <w:rsid w:val="00EF5B33"/>
    <w:rsid w:val="00F02638"/>
    <w:rsid w:val="00F0465F"/>
    <w:rsid w:val="00F13589"/>
    <w:rsid w:val="00F16FF3"/>
    <w:rsid w:val="00F20EFD"/>
    <w:rsid w:val="00F22906"/>
    <w:rsid w:val="00F3253C"/>
    <w:rsid w:val="00F34B91"/>
    <w:rsid w:val="00F35044"/>
    <w:rsid w:val="00F355E6"/>
    <w:rsid w:val="00F36436"/>
    <w:rsid w:val="00F37600"/>
    <w:rsid w:val="00F44121"/>
    <w:rsid w:val="00F45012"/>
    <w:rsid w:val="00F456B5"/>
    <w:rsid w:val="00F45F09"/>
    <w:rsid w:val="00F46C18"/>
    <w:rsid w:val="00F50317"/>
    <w:rsid w:val="00F5791A"/>
    <w:rsid w:val="00F60452"/>
    <w:rsid w:val="00F645C2"/>
    <w:rsid w:val="00F6486C"/>
    <w:rsid w:val="00F65742"/>
    <w:rsid w:val="00F667F7"/>
    <w:rsid w:val="00F678F1"/>
    <w:rsid w:val="00F70F8F"/>
    <w:rsid w:val="00F7104C"/>
    <w:rsid w:val="00F71069"/>
    <w:rsid w:val="00F712A2"/>
    <w:rsid w:val="00F7449C"/>
    <w:rsid w:val="00F754F7"/>
    <w:rsid w:val="00F81369"/>
    <w:rsid w:val="00F814FD"/>
    <w:rsid w:val="00F8385A"/>
    <w:rsid w:val="00F84D9C"/>
    <w:rsid w:val="00F86BDF"/>
    <w:rsid w:val="00F87E17"/>
    <w:rsid w:val="00F97C68"/>
    <w:rsid w:val="00FA0E10"/>
    <w:rsid w:val="00FA1959"/>
    <w:rsid w:val="00FA6209"/>
    <w:rsid w:val="00FB23D4"/>
    <w:rsid w:val="00FB2E6E"/>
    <w:rsid w:val="00FB305E"/>
    <w:rsid w:val="00FB5F3C"/>
    <w:rsid w:val="00FB7DBE"/>
    <w:rsid w:val="00FC5D30"/>
    <w:rsid w:val="00FD07EA"/>
    <w:rsid w:val="00FD57F0"/>
    <w:rsid w:val="00FD6579"/>
    <w:rsid w:val="00FE06CF"/>
    <w:rsid w:val="00FE1B5E"/>
    <w:rsid w:val="00FE2CE0"/>
    <w:rsid w:val="00FE3A75"/>
    <w:rsid w:val="00FE41E0"/>
    <w:rsid w:val="00FE6BC6"/>
    <w:rsid w:val="00FE6D79"/>
    <w:rsid w:val="00FE7A41"/>
    <w:rsid w:val="00FF0A51"/>
    <w:rsid w:val="00FF290E"/>
    <w:rsid w:val="00FF2C21"/>
    <w:rsid w:val="00FF44AA"/>
    <w:rsid w:val="00FF5534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90"/>
    <w:rPr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741"/>
    <w:pPr>
      <w:keepNext/>
      <w:outlineLvl w:val="8"/>
    </w:pPr>
    <w:rPr>
      <w:rFonts w:ascii="Arial" w:hAnsi="Arial" w:cs="Arial"/>
      <w:sz w:val="32"/>
      <w:szCs w:val="32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F5B7A"/>
    <w:rPr>
      <w:rFonts w:ascii="Cambria" w:hAnsi="Cambria" w:cs="Cambria"/>
      <w:lang w:val="en-US"/>
    </w:rPr>
  </w:style>
  <w:style w:type="paragraph" w:styleId="PlainText">
    <w:name w:val="Plain Text"/>
    <w:basedOn w:val="Normal"/>
    <w:link w:val="PlainTextChar"/>
    <w:uiPriority w:val="99"/>
    <w:rsid w:val="00B54D9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F5B7A"/>
    <w:rPr>
      <w:rFonts w:ascii="Courier New" w:hAnsi="Courier New" w:cs="Courier New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B54D90"/>
    <w:pPr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F5B7A"/>
    <w:rPr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B54D90"/>
  </w:style>
  <w:style w:type="paragraph" w:styleId="Header">
    <w:name w:val="header"/>
    <w:basedOn w:val="Normal"/>
    <w:link w:val="HeaderChar"/>
    <w:uiPriority w:val="99"/>
    <w:rsid w:val="00B54D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F5B7A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C62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F5B7A"/>
    <w:rPr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B7718C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uiPriority w:val="99"/>
    <w:rsid w:val="00091B05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rsid w:val="00053E97"/>
    <w:pPr>
      <w:spacing w:before="100" w:beforeAutospacing="1" w:after="100" w:afterAutospacing="1" w:line="240" w:lineRule="atLeast"/>
    </w:pPr>
    <w:rPr>
      <w:rFonts w:ascii="Verdana" w:hAnsi="Verdana" w:cs="Verdana"/>
      <w:color w:val="002200"/>
      <w:sz w:val="18"/>
      <w:szCs w:val="18"/>
      <w:lang w:val="bg-BG"/>
    </w:rPr>
  </w:style>
  <w:style w:type="paragraph" w:customStyle="1" w:styleId="txt">
    <w:name w:val="txt"/>
    <w:basedOn w:val="Normal"/>
    <w:uiPriority w:val="99"/>
    <w:rsid w:val="00053E97"/>
    <w:pPr>
      <w:spacing w:before="100" w:beforeAutospacing="1" w:after="100" w:afterAutospacing="1" w:line="260" w:lineRule="atLeast"/>
      <w:ind w:firstLine="480"/>
      <w:jc w:val="both"/>
    </w:pPr>
    <w:rPr>
      <w:rFonts w:ascii="Verdana" w:hAnsi="Verdana" w:cs="Verdana"/>
      <w:color w:val="002200"/>
      <w:sz w:val="18"/>
      <w:szCs w:val="18"/>
      <w:lang w:val="bg-BG"/>
    </w:rPr>
  </w:style>
  <w:style w:type="character" w:styleId="Emphasis">
    <w:name w:val="Emphasis"/>
    <w:basedOn w:val="DefaultParagraphFont"/>
    <w:uiPriority w:val="99"/>
    <w:qFormat/>
    <w:rsid w:val="00053E97"/>
    <w:rPr>
      <w:i/>
      <w:iCs/>
    </w:rPr>
  </w:style>
  <w:style w:type="character" w:styleId="Strong">
    <w:name w:val="Strong"/>
    <w:basedOn w:val="DefaultParagraphFont"/>
    <w:uiPriority w:val="99"/>
    <w:qFormat/>
    <w:rsid w:val="00053E97"/>
    <w:rPr>
      <w:b/>
      <w:bCs/>
    </w:rPr>
  </w:style>
  <w:style w:type="character" w:styleId="Hyperlink">
    <w:name w:val="Hyperlink"/>
    <w:basedOn w:val="DefaultParagraphFont"/>
    <w:uiPriority w:val="99"/>
    <w:rsid w:val="00B114A5"/>
    <w:rPr>
      <w:color w:val="0000FF"/>
      <w:u w:val="single"/>
    </w:rPr>
  </w:style>
  <w:style w:type="paragraph" w:customStyle="1" w:styleId="a">
    <w:name w:val="Знак"/>
    <w:basedOn w:val="Normal"/>
    <w:uiPriority w:val="99"/>
    <w:rsid w:val="00B114A5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m">
    <w:name w:val="m"/>
    <w:basedOn w:val="Normal"/>
    <w:uiPriority w:val="99"/>
    <w:rsid w:val="006F1BC5"/>
    <w:pPr>
      <w:spacing w:before="100" w:beforeAutospacing="1" w:after="100" w:afterAutospacing="1"/>
    </w:pPr>
    <w:rPr>
      <w:sz w:val="24"/>
      <w:szCs w:val="24"/>
      <w:lang w:val="bg-BG"/>
    </w:rPr>
  </w:style>
  <w:style w:type="character" w:customStyle="1" w:styleId="ldef1">
    <w:name w:val="ldef1"/>
    <w:uiPriority w:val="99"/>
    <w:rsid w:val="0064056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64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6458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3</Pages>
  <Words>706</Words>
  <Characters>4029</Characters>
  <Application>Microsoft Office Outlook</Application>
  <DocSecurity>0</DocSecurity>
  <Lines>0</Lines>
  <Paragraphs>0</Paragraphs>
  <ScaleCrop>false</ScaleCrop>
  <Company>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 А  Р  Е  Д  Б  А</dc:title>
  <dc:subject/>
  <dc:creator>OBS</dc:creator>
  <cp:keywords/>
  <dc:description/>
  <cp:lastModifiedBy>Intel Albena</cp:lastModifiedBy>
  <cp:revision>29</cp:revision>
  <cp:lastPrinted>2016-10-17T06:18:00Z</cp:lastPrinted>
  <dcterms:created xsi:type="dcterms:W3CDTF">2016-09-21T10:54:00Z</dcterms:created>
  <dcterms:modified xsi:type="dcterms:W3CDTF">2016-11-09T07:54:00Z</dcterms:modified>
</cp:coreProperties>
</file>